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DA1" w:rsidRPr="00BF5664" w:rsidRDefault="00B16DC6" w:rsidP="00756A06">
      <w:pPr>
        <w:jc w:val="center"/>
        <w:rPr>
          <w:sz w:val="96"/>
          <w:szCs w:val="96"/>
          <w:u w:val="single"/>
        </w:rPr>
      </w:pPr>
      <w:bookmarkStart w:id="0" w:name="_GoBack"/>
      <w:bookmarkEnd w:id="0"/>
      <w:r w:rsidRPr="00BF5664">
        <w:rPr>
          <w:sz w:val="96"/>
          <w:szCs w:val="96"/>
          <w:u w:val="single"/>
        </w:rPr>
        <w:t>LE MONDE ET MOI</w:t>
      </w:r>
    </w:p>
    <w:p w:rsidR="00B16DC6" w:rsidRDefault="00B16DC6" w:rsidP="00756A06">
      <w:pPr>
        <w:jc w:val="center"/>
        <w:rPr>
          <w:sz w:val="96"/>
          <w:szCs w:val="96"/>
        </w:rPr>
      </w:pPr>
      <w:r w:rsidRPr="00BF5664">
        <w:rPr>
          <w:sz w:val="96"/>
          <w:szCs w:val="96"/>
        </w:rPr>
        <w:t>YEAR 7</w:t>
      </w:r>
    </w:p>
    <w:p w:rsidR="00BF5664" w:rsidRDefault="00BF5664">
      <w:pPr>
        <w:rPr>
          <w:sz w:val="96"/>
          <w:szCs w:val="96"/>
        </w:rPr>
      </w:pPr>
    </w:p>
    <w:p w:rsidR="00BF5664" w:rsidRPr="00BF5664" w:rsidRDefault="00BF5664">
      <w:pPr>
        <w:rPr>
          <w:sz w:val="96"/>
          <w:szCs w:val="96"/>
        </w:rPr>
      </w:pPr>
    </w:p>
    <w:p w:rsidR="00B16DC6" w:rsidRDefault="00B16DC6" w:rsidP="00B16DC6">
      <w:pPr>
        <w:rPr>
          <w:rFonts w:ascii="KG Neatly Printed" w:hAnsi="KG Neatly Printed"/>
          <w:sz w:val="32"/>
          <w:szCs w:val="32"/>
        </w:rPr>
      </w:pPr>
      <w:r>
        <w:rPr>
          <w:rFonts w:ascii="KG Neatly Printed" w:hAnsi="KG Neatly Printed"/>
          <w:sz w:val="32"/>
          <w:szCs w:val="32"/>
        </w:rPr>
        <w:t>Name: ………………………………………………….</w:t>
      </w:r>
    </w:p>
    <w:p w:rsidR="00B16DC6" w:rsidRDefault="00B16DC6" w:rsidP="00B16DC6">
      <w:pPr>
        <w:rPr>
          <w:rFonts w:ascii="KG Neatly Printed" w:hAnsi="KG Neatly Printed"/>
          <w:sz w:val="32"/>
          <w:szCs w:val="32"/>
        </w:rPr>
      </w:pPr>
      <w:r>
        <w:rPr>
          <w:rFonts w:ascii="KG Neatly Printed" w:hAnsi="KG Neatly Printed"/>
          <w:sz w:val="32"/>
          <w:szCs w:val="32"/>
        </w:rPr>
        <w:t>Class: …………………………………………………..</w:t>
      </w:r>
    </w:p>
    <w:p w:rsidR="00B16DC6" w:rsidRPr="00DA21B4" w:rsidRDefault="00B16DC6" w:rsidP="00B16DC6">
      <w:pPr>
        <w:rPr>
          <w:rFonts w:ascii="KG Neatly Printed" w:hAnsi="KG Neatly Printed"/>
          <w:sz w:val="32"/>
          <w:szCs w:val="32"/>
        </w:rPr>
      </w:pPr>
      <w:r>
        <w:rPr>
          <w:rFonts w:ascii="KG Neatly Printed" w:hAnsi="KG Neatly Printed"/>
          <w:sz w:val="32"/>
          <w:szCs w:val="32"/>
        </w:rPr>
        <w:t>Teacher:……………………………………..........</w:t>
      </w:r>
    </w:p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B16DC6" w:rsidRDefault="00B16DC6"/>
    <w:p w:rsidR="00C608D7" w:rsidRDefault="00C608D7"/>
    <w:p w:rsidR="00B16DC6" w:rsidRDefault="00B16DC6">
      <w:r>
        <w:t>LEARNIN</w:t>
      </w:r>
      <w:r w:rsidR="00C608D7">
        <w:t xml:space="preserve">G KEY QUESTIONS </w:t>
      </w:r>
    </w:p>
    <w:tbl>
      <w:tblPr>
        <w:tblStyle w:val="TableGrid"/>
        <w:tblpPr w:leftFromText="180" w:rightFromText="180" w:vertAnchor="page" w:horzAnchor="margin" w:tblpXSpec="center" w:tblpY="1816"/>
        <w:tblW w:w="9064" w:type="dxa"/>
        <w:tblLayout w:type="fixed"/>
        <w:tblLook w:val="04A0" w:firstRow="1" w:lastRow="0" w:firstColumn="1" w:lastColumn="0" w:noHBand="0" w:noVBand="1"/>
      </w:tblPr>
      <w:tblGrid>
        <w:gridCol w:w="6057"/>
        <w:gridCol w:w="992"/>
        <w:gridCol w:w="993"/>
        <w:gridCol w:w="1022"/>
      </w:tblGrid>
      <w:tr w:rsidR="00C608D7" w:rsidRPr="009F71A3" w:rsidTr="00C608D7">
        <w:trPr>
          <w:trHeight w:val="330"/>
        </w:trPr>
        <w:tc>
          <w:tcPr>
            <w:tcW w:w="6057" w:type="dxa"/>
            <w:shd w:val="clear" w:color="auto" w:fill="F2F2F2" w:themeFill="background1" w:themeFillShade="F2"/>
          </w:tcPr>
          <w:p w:rsidR="00C608D7" w:rsidRPr="00071077" w:rsidRDefault="00C608D7" w:rsidP="00C608D7">
            <w:pPr>
              <w:rPr>
                <w:rFonts w:ascii="Open Sans" w:hAnsi="Open Sans" w:cs="Open Sans"/>
                <w:b/>
              </w:rPr>
            </w:pPr>
            <w:r w:rsidRPr="00071077">
              <w:rPr>
                <w:rFonts w:ascii="Open Sans" w:hAnsi="Open Sans" w:cs="Open Sans"/>
                <w:b/>
              </w:rPr>
              <w:lastRenderedPageBreak/>
              <w:t>Key Learning Points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C608D7" w:rsidRPr="00207910" w:rsidRDefault="00C608D7" w:rsidP="00C608D7">
            <w:pPr>
              <w:jc w:val="center"/>
              <w:rPr>
                <w:rFonts w:ascii="Open Sans" w:hAnsi="Open Sans" w:cs="Open Sans"/>
                <w:b/>
                <w:szCs w:val="18"/>
              </w:rPr>
            </w:pPr>
            <w:r>
              <w:rPr>
                <w:rFonts w:ascii="Open Sans" w:hAnsi="Open Sans" w:cs="Open Sans"/>
                <w:b/>
                <w:szCs w:val="18"/>
              </w:rPr>
              <w:t>WT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C608D7" w:rsidRPr="00207910" w:rsidRDefault="00C608D7" w:rsidP="00C608D7">
            <w:pPr>
              <w:jc w:val="center"/>
              <w:rPr>
                <w:rFonts w:ascii="Open Sans" w:hAnsi="Open Sans" w:cs="Open Sans"/>
                <w:b/>
                <w:szCs w:val="18"/>
              </w:rPr>
            </w:pPr>
            <w:r>
              <w:rPr>
                <w:rFonts w:ascii="Open Sans" w:hAnsi="Open Sans" w:cs="Open Sans"/>
                <w:b/>
                <w:szCs w:val="18"/>
              </w:rPr>
              <w:t>E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C608D7" w:rsidRPr="00207910" w:rsidRDefault="00C608D7" w:rsidP="00C608D7">
            <w:pPr>
              <w:jc w:val="center"/>
              <w:rPr>
                <w:rFonts w:ascii="Open Sans" w:hAnsi="Open Sans" w:cs="Open Sans"/>
                <w:b/>
                <w:szCs w:val="18"/>
              </w:rPr>
            </w:pPr>
            <w:r>
              <w:rPr>
                <w:rFonts w:ascii="Open Sans" w:hAnsi="Open Sans" w:cs="Open Sans"/>
                <w:b/>
                <w:szCs w:val="18"/>
              </w:rPr>
              <w:t>AE</w:t>
            </w: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Default="00C608D7" w:rsidP="00C608D7">
            <w:pPr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</w:rPr>
              <w:t>How much French do you already know?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sz w:val="20"/>
              </w:rPr>
              <w:t>How do you greet others in French?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Can you say where you live?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Can you use prepositions with countries?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Can you say your nationality?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Which languages do you speak?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288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How do you say when your birthday is in French?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What do you look like? 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 w:rsidRPr="00BF3646">
              <w:rPr>
                <w:rFonts w:ascii="Open Sans" w:hAnsi="Open Sans" w:cs="Open Sans"/>
                <w:sz w:val="20"/>
                <w:szCs w:val="20"/>
              </w:rPr>
              <w:t>Can you describe another person?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What are your favourite belongings?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071077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Can you ask questions using correct intonation?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  <w:tr w:rsidR="00C608D7" w:rsidRPr="009F71A3" w:rsidTr="00C608D7">
        <w:trPr>
          <w:trHeight w:val="302"/>
        </w:trPr>
        <w:tc>
          <w:tcPr>
            <w:tcW w:w="6057" w:type="dxa"/>
          </w:tcPr>
          <w:p w:rsidR="00C608D7" w:rsidRPr="00F00379" w:rsidRDefault="00C608D7" w:rsidP="00C608D7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Where else speaks French?</w:t>
            </w:r>
          </w:p>
        </w:tc>
        <w:tc>
          <w:tcPr>
            <w:tcW w:w="99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993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  <w:tc>
          <w:tcPr>
            <w:tcW w:w="1022" w:type="dxa"/>
          </w:tcPr>
          <w:p w:rsidR="00C608D7" w:rsidRPr="009F71A3" w:rsidRDefault="00C608D7" w:rsidP="00C608D7">
            <w:pPr>
              <w:rPr>
                <w:rFonts w:ascii="Open Sans" w:hAnsi="Open Sans" w:cs="Open Sans"/>
              </w:rPr>
            </w:pPr>
          </w:p>
        </w:tc>
      </w:tr>
    </w:tbl>
    <w:p w:rsidR="00C608D7" w:rsidRDefault="00C608D7"/>
    <w:p w:rsidR="00B16DC6" w:rsidRDefault="00B16DC6"/>
    <w:p w:rsidR="00B16DC6" w:rsidRDefault="00B16DC6"/>
    <w:p w:rsidR="00B16DC6" w:rsidRDefault="00B16DC6"/>
    <w:p w:rsidR="00C608D7" w:rsidRDefault="00C608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20"/>
      </w:tblGrid>
      <w:tr w:rsidR="0069330A" w:rsidRPr="00A85A9B" w:rsidTr="0073540B">
        <w:tc>
          <w:tcPr>
            <w:tcW w:w="13948" w:type="dxa"/>
            <w:shd w:val="clear" w:color="auto" w:fill="4472C4" w:themeFill="accent5"/>
          </w:tcPr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bCs/>
                <w:sz w:val="20"/>
                <w:szCs w:val="20"/>
              </w:rPr>
              <w:t>Year 7 French knowledge Organiser: Term 1: Personal information, Physical appearance, Favourite objects</w:t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69330A" w:rsidRPr="00A85A9B" w:rsidTr="0073540B">
        <w:tc>
          <w:tcPr>
            <w:tcW w:w="13948" w:type="dxa"/>
          </w:tcPr>
          <w:p w:rsidR="0069330A" w:rsidRPr="00A85A9B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</w:t>
            </w:r>
            <w:r w:rsidR="0069330A"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Key ideas</w:t>
            </w:r>
          </w:p>
          <w:tbl>
            <w:tblPr>
              <w:tblStyle w:val="TableGrid"/>
              <w:tblpPr w:leftFromText="180" w:rightFromText="180" w:vertAnchor="text" w:horzAnchor="margin" w:tblpXSpec="right" w:tblpY="3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90"/>
              <w:gridCol w:w="6861"/>
            </w:tblGrid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m’appelle Lara.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J’habite en Irlande.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suis irlandiase.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parle irlandais.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 douze ans.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Mon anniversaire c’est le trois septembre.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 les yeux bleus.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 les cheveux blonds et longs.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Voici ma copine Caroline.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Elle a les yeux verts.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Elle a les cheveux roux, longs et raides.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n’ai pas de cheveux.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Elle n’a pas de cheveux.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Voici mon objet préféré.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Il est en metal.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Il est assez petit.</w:t>
                  </w:r>
                </w:p>
              </w:tc>
            </w:tr>
            <w:tr w:rsidR="0069330A" w:rsidRPr="00A85A9B" w:rsidTr="0069330A">
              <w:tc>
                <w:tcPr>
                  <w:tcW w:w="89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Il est rond.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="00C608D7">
              <w:rPr>
                <w:rFonts w:ascii="Open Sans" w:hAnsi="Open Sans" w:cs="Open Sans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</w:t>
            </w:r>
            <w:r w:rsidRPr="00A85A9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Key phrases</w:t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D6032C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D9ED294" wp14:editId="4101419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100965</wp:posOffset>
                      </wp:positionV>
                      <wp:extent cx="2360930" cy="1201420"/>
                      <wp:effectExtent l="0" t="0" r="17145" b="177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01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330A" w:rsidRPr="00B86F6D" w:rsidRDefault="0069330A" w:rsidP="0069330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spacing w:after="160" w:line="259" w:lineRule="auto"/>
                                    <w:contextualSpacing/>
                                  </w:pPr>
                                  <w:r w:rsidRPr="00B86F6D">
                                    <w:t>Le monde et moi</w:t>
                                  </w:r>
                                </w:p>
                                <w:p w:rsidR="0069330A" w:rsidRPr="00B86F6D" w:rsidRDefault="0069330A" w:rsidP="0069330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spacing w:after="160" w:line="259" w:lineRule="auto"/>
                                    <w:contextualSpacing/>
                                  </w:pPr>
                                  <w:r w:rsidRPr="00B86F6D">
                                    <w:t>Quelle est la date?</w:t>
                                  </w:r>
                                </w:p>
                                <w:p w:rsidR="0069330A" w:rsidRPr="00B86F6D" w:rsidRDefault="0069330A" w:rsidP="0069330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spacing w:after="160" w:line="259" w:lineRule="auto"/>
                                    <w:contextualSpacing/>
                                  </w:pPr>
                                  <w:r w:rsidRPr="00B86F6D">
                                    <w:t>Mon autoportrait</w:t>
                                  </w:r>
                                </w:p>
                                <w:p w:rsidR="0069330A" w:rsidRPr="00B86F6D" w:rsidRDefault="0069330A" w:rsidP="0069330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spacing w:after="160" w:line="259" w:lineRule="auto"/>
                                    <w:contextualSpacing/>
                                  </w:pPr>
                                  <w:r w:rsidRPr="00B86F6D">
                                    <w:t>Mon objet préféré</w:t>
                                  </w:r>
                                </w:p>
                                <w:p w:rsidR="0069330A" w:rsidRPr="00B86F6D" w:rsidRDefault="0069330A" w:rsidP="0069330A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autoSpaceDE/>
                                    <w:autoSpaceDN/>
                                    <w:spacing w:after="160" w:line="259" w:lineRule="auto"/>
                                    <w:contextualSpacing/>
                                  </w:pPr>
                                  <w:r w:rsidRPr="00B86F6D">
                                    <w:t>Le monde francophone</w:t>
                                  </w:r>
                                </w:p>
                                <w:p w:rsidR="0069330A" w:rsidRDefault="0069330A" w:rsidP="0069330A"/>
                                <w:p w:rsidR="0069330A" w:rsidRDefault="0069330A" w:rsidP="0069330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9ED2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15pt;margin-top:7.95pt;width:185.9pt;height:94.6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XyJAIAAEc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">
                      <v:textbox>
                        <w:txbxContent>
                          <w:p w:rsidR="0069330A" w:rsidRPr="00B86F6D" w:rsidRDefault="0069330A" w:rsidP="006933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</w:pPr>
                            <w:r w:rsidRPr="00B86F6D">
                              <w:t>Le monde et moi</w:t>
                            </w:r>
                          </w:p>
                          <w:p w:rsidR="0069330A" w:rsidRPr="00B86F6D" w:rsidRDefault="0069330A" w:rsidP="006933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</w:pPr>
                            <w:r w:rsidRPr="00B86F6D">
                              <w:t>Quelle est la date?</w:t>
                            </w:r>
                          </w:p>
                          <w:p w:rsidR="0069330A" w:rsidRPr="00B86F6D" w:rsidRDefault="0069330A" w:rsidP="006933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</w:pPr>
                            <w:r w:rsidRPr="00B86F6D">
                              <w:t>Mon autoportrait</w:t>
                            </w:r>
                          </w:p>
                          <w:p w:rsidR="0069330A" w:rsidRPr="00B86F6D" w:rsidRDefault="0069330A" w:rsidP="006933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</w:pPr>
                            <w:r w:rsidRPr="00B86F6D">
                              <w:t>Mon objet préféré</w:t>
                            </w:r>
                          </w:p>
                          <w:p w:rsidR="0069330A" w:rsidRPr="00B86F6D" w:rsidRDefault="0069330A" w:rsidP="0069330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spacing w:after="160" w:line="259" w:lineRule="auto"/>
                              <w:contextualSpacing/>
                            </w:pPr>
                            <w:r w:rsidRPr="00B86F6D">
                              <w:t>Le monde francophone</w:t>
                            </w:r>
                          </w:p>
                          <w:p w:rsidR="0069330A" w:rsidRDefault="0069330A" w:rsidP="0069330A"/>
                          <w:p w:rsidR="0069330A" w:rsidRDefault="0069330A" w:rsidP="0069330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C608D7" w:rsidRDefault="00C608D7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D6032C" w:rsidRDefault="00D6032C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</w:p>
          <w:p w:rsidR="0069330A" w:rsidRPr="00A85A9B" w:rsidRDefault="00D6032C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i/>
                <w:sz w:val="20"/>
                <w:szCs w:val="20"/>
              </w:rPr>
              <w:t xml:space="preserve">                                     </w:t>
            </w:r>
            <w:r w:rsidR="0069330A"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Key vocabulary</w:t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52"/>
              <w:gridCol w:w="2693"/>
            </w:tblGrid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Bonjour 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Good morning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Salut!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Hi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Au revoir!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Good bye!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Comment t’appelles-tu?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What is your name?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Je m’appelle…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My name is….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Où habites-tu?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Where do you live?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J’habite en/au…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I live in…</w:t>
                  </w:r>
                </w:p>
              </w:tc>
            </w:tr>
            <w:tr w:rsidR="0069330A" w:rsidRPr="00A85A9B" w:rsidTr="0069330A">
              <w:tc>
                <w:tcPr>
                  <w:tcW w:w="2852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L’ Angleterre</w:t>
                  </w:r>
                </w:p>
              </w:tc>
              <w:tc>
                <w:tcPr>
                  <w:tcW w:w="2693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England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Les verbes                                                                                                                                                               Les adjectifs</w:t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BD4DC3" wp14:editId="6E5D2EBE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274955</wp:posOffset>
                      </wp:positionV>
                      <wp:extent cx="866775" cy="857250"/>
                      <wp:effectExtent l="0" t="0" r="2857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9330A" w:rsidRDefault="0069330A" w:rsidP="0069330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91DA28" wp14:editId="1F6B0640">
                                        <wp:extent cx="695325" cy="702945"/>
                                        <wp:effectExtent l="0" t="0" r="9525" b="1905"/>
                                        <wp:docPr id="4" name="Picture 4" descr="french-waving-flag | Ahmadiyya Muslim Community UK | Love For All Hatred  For No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rench-waving-flag | Ahmadiyya Muslim Community UK | Love For All Hatred  For No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886" cy="703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D4DC3" id="Text Box 3" o:spid="_x0000_s1027" type="#_x0000_t202" style="position:absolute;margin-left:304.35pt;margin-top:21.65pt;width:68.25pt;height:6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" fillcolor="white [3201]" strokeweight=".5pt">
                      <v:textbox>
                        <w:txbxContent>
                          <w:p w:rsidR="0069330A" w:rsidRDefault="0069330A" w:rsidP="006933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91DA28" wp14:editId="1F6B0640">
                                  <wp:extent cx="695325" cy="702945"/>
                                  <wp:effectExtent l="0" t="0" r="9525" b="1905"/>
                                  <wp:docPr id="4" name="Picture 4" descr="french-waving-flag | Ahmadiyya Muslim Community UK | Love For All Hatred  For N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nch-waving-flag | Ahmadiyya Muslim Community UK | Love For All Hatred  For N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86" cy="703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10"/>
              <w:gridCol w:w="2835"/>
            </w:tblGrid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Avoir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have</w:t>
                  </w:r>
                </w:p>
              </w:tc>
            </w:tr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Être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be</w:t>
                  </w:r>
                </w:p>
              </w:tc>
            </w:tr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S’appeler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be called</w:t>
                  </w:r>
                </w:p>
              </w:tc>
            </w:tr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Parler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speak/talk</w:t>
                  </w:r>
                </w:p>
              </w:tc>
            </w:tr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Habiter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live</w:t>
                  </w:r>
                </w:p>
              </w:tc>
            </w:tr>
            <w:tr w:rsidR="0069330A" w:rsidRPr="00A85A9B" w:rsidTr="0073540B">
              <w:tc>
                <w:tcPr>
                  <w:tcW w:w="2710" w:type="dxa"/>
                </w:tcPr>
                <w:p w:rsidR="0069330A" w:rsidRPr="00A85A9B" w:rsidRDefault="0069330A" w:rsidP="0069330A">
                  <w:pPr>
                    <w:jc w:val="both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préférer</w:t>
                  </w:r>
                </w:p>
              </w:tc>
              <w:tc>
                <w:tcPr>
                  <w:tcW w:w="2835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To prefer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page" w:horzAnchor="margin" w:tblpXSpec="right" w:tblpY="939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41"/>
              <w:gridCol w:w="1656"/>
            </w:tblGrid>
            <w:tr w:rsidR="0073540B" w:rsidRPr="00A85A9B" w:rsidTr="0073540B">
              <w:tc>
                <w:tcPr>
                  <w:tcW w:w="1741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Bleu</w:t>
                  </w:r>
                </w:p>
              </w:tc>
              <w:tc>
                <w:tcPr>
                  <w:tcW w:w="1656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Blue</w:t>
                  </w:r>
                </w:p>
              </w:tc>
            </w:tr>
            <w:tr w:rsidR="0073540B" w:rsidRPr="00A85A9B" w:rsidTr="0073540B">
              <w:tc>
                <w:tcPr>
                  <w:tcW w:w="1741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Gris</w:t>
                  </w:r>
                </w:p>
              </w:tc>
              <w:tc>
                <w:tcPr>
                  <w:tcW w:w="1656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Grey</w:t>
                  </w:r>
                </w:p>
              </w:tc>
            </w:tr>
            <w:tr w:rsidR="0073540B" w:rsidRPr="00A85A9B" w:rsidTr="0073540B">
              <w:tc>
                <w:tcPr>
                  <w:tcW w:w="1741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Marron</w:t>
                  </w:r>
                </w:p>
              </w:tc>
              <w:tc>
                <w:tcPr>
                  <w:tcW w:w="1656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Brown</w:t>
                  </w:r>
                </w:p>
              </w:tc>
            </w:tr>
            <w:tr w:rsidR="0073540B" w:rsidRPr="00A85A9B" w:rsidTr="0073540B">
              <w:tc>
                <w:tcPr>
                  <w:tcW w:w="1741" w:type="dxa"/>
                </w:tcPr>
                <w:p w:rsidR="0073540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Roux</w:t>
                  </w:r>
                </w:p>
              </w:tc>
              <w:tc>
                <w:tcPr>
                  <w:tcW w:w="1656" w:type="dxa"/>
                </w:tcPr>
                <w:p w:rsidR="0073540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Ginger </w:t>
                  </w:r>
                </w:p>
              </w:tc>
            </w:tr>
            <w:tr w:rsidR="0073540B" w:rsidRPr="00A85A9B" w:rsidTr="0073540B">
              <w:tc>
                <w:tcPr>
                  <w:tcW w:w="1741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noisette</w:t>
                  </w:r>
                </w:p>
              </w:tc>
              <w:tc>
                <w:tcPr>
                  <w:tcW w:w="1656" w:type="dxa"/>
                </w:tcPr>
                <w:p w:rsidR="0073540B" w:rsidRPr="00A85A9B" w:rsidRDefault="0073540B" w:rsidP="0073540B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Hazel 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Key questions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07"/>
              <w:gridCol w:w="5587"/>
            </w:tblGrid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Anglais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ind w:firstLine="720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Français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</w:rPr>
                  </w:pPr>
                  <w:r>
                    <w:rPr>
                      <w:rFonts w:ascii="Open Sans" w:hAnsi="Open Sans" w:cs="Open Sans"/>
                      <w:sz w:val="20"/>
                    </w:rPr>
                    <w:t>How much French do you already know?</w:t>
                  </w:r>
                </w:p>
              </w:tc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 connais-tu en français?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</w:rPr>
                  </w:pPr>
                  <w:r>
                    <w:rPr>
                      <w:rFonts w:ascii="Open Sans" w:hAnsi="Open Sans" w:cs="Open Sans"/>
                      <w:sz w:val="20"/>
                    </w:rPr>
                    <w:t>How do you greet others in French?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Comment dire bonjour?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say where you live?</w:t>
                  </w:r>
                </w:p>
              </w:tc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Où habites-tu?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use prepositions with countries?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Quelles prepositions avec les pays?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say your nationality?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Quelle est ta nationalité?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say which languages you speak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Quelles langues parles-tu?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How do you say when your birthday is in French?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Quelle est la date de ton anniversaire?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What do you look like?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Comment es-tu?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describe another person?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Décris une autre personne.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F00379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What are your favourite belongings?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Quel est ton objet préféré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071077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Can you ask questions using correct intonation?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Comment poser des questions avec la bonne intonation?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F00379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Where else speaks French?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Où parle t-on francais dans le monde?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 xml:space="preserve">Useful grammatical structures                                                              </w:t>
            </w:r>
            <w:r w:rsidR="00756A06">
              <w:rPr>
                <w:rFonts w:ascii="Open Sans" w:hAnsi="Open Sans" w:cs="Open Sans"/>
                <w:b/>
                <w:i/>
                <w:sz w:val="20"/>
                <w:szCs w:val="20"/>
              </w:rPr>
              <w:t xml:space="preserve">                               </w:t>
            </w: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 xml:space="preserve"> Tricky pronunciations</w:t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>
              <w:rPr>
                <w:rFonts w:ascii="Open Sans" w:hAnsi="Open Sans" w:cs="Open San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7D72770" wp14:editId="6410A34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220345</wp:posOffset>
                      </wp:positionV>
                      <wp:extent cx="3076575" cy="13906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9330A" w:rsidRDefault="0069330A" w:rsidP="0069330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EB5BA09" wp14:editId="2CAED2F9">
                                        <wp:extent cx="2933700" cy="1350645"/>
                                        <wp:effectExtent l="0" t="0" r="0" b="190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4109" cy="1355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9330A" w:rsidRDefault="0069330A" w:rsidP="006933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72770" id="Text Box 6" o:spid="_x0000_s1028" type="#_x0000_t202" style="position:absolute;margin-left:3.35pt;margin-top:17.35pt;width:242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" fillcolor="white [3201]" strokeweight=".5pt">
                      <v:textbox>
                        <w:txbxContent>
                          <w:p w:rsidR="0069330A" w:rsidRDefault="0069330A" w:rsidP="006933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B5BA09" wp14:editId="2CAED2F9">
                                  <wp:extent cx="2933700" cy="1350645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109" cy="1355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330A" w:rsidRDefault="0069330A" w:rsidP="0069330A"/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6769" w:type="dxa"/>
              <w:tblLook w:val="04A0" w:firstRow="1" w:lastRow="0" w:firstColumn="1" w:lastColumn="0" w:noHBand="0" w:noVBand="1"/>
            </w:tblPr>
            <w:tblGrid>
              <w:gridCol w:w="2242"/>
              <w:gridCol w:w="2083"/>
            </w:tblGrid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mi-long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La Belgique</w:t>
                  </w:r>
                </w:p>
              </w:tc>
            </w:tr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mi-court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Le pays de Galles</w:t>
                  </w:r>
                </w:p>
              </w:tc>
            </w:tr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Allemagne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n’ai pas de cheveux</w:t>
                  </w:r>
                </w:p>
              </w:tc>
            </w:tr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Natté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Une collection de BD</w:t>
                  </w:r>
                </w:p>
              </w:tc>
            </w:tr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Raides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Une console de jeux vidéo</w:t>
                  </w:r>
                </w:p>
              </w:tc>
            </w:tr>
            <w:tr w:rsidR="0069330A" w:rsidTr="0069330A">
              <w:tc>
                <w:tcPr>
                  <w:tcW w:w="3596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J’habite </w:t>
                  </w:r>
                </w:p>
              </w:tc>
              <w:tc>
                <w:tcPr>
                  <w:tcW w:w="3350" w:type="dxa"/>
                </w:tcPr>
                <w:p w:rsidR="0069330A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dix-sept  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Tenses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55"/>
              <w:gridCol w:w="2769"/>
              <w:gridCol w:w="2812"/>
              <w:gridCol w:w="2758"/>
            </w:tblGrid>
            <w:tr w:rsidR="0069330A" w:rsidRPr="00A85A9B" w:rsidTr="0069330A"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Infinitives</w:t>
                  </w:r>
                </w:p>
              </w:tc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A85A9B">
                    <w:rPr>
                      <w:rFonts w:ascii="Open Sans" w:hAnsi="Open Sans" w:cs="Open Sans"/>
                      <w:sz w:val="20"/>
                      <w:szCs w:val="20"/>
                    </w:rPr>
                    <w:t>Present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Imperfect 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Past tense</w:t>
                  </w:r>
                </w:p>
              </w:tc>
            </w:tr>
            <w:tr w:rsidR="0069330A" w:rsidRPr="00A85A9B" w:rsidTr="0069330A"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lastRenderedPageBreak/>
                    <w:t>Avoir</w:t>
                  </w:r>
                </w:p>
              </w:tc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J’ai, tu as, il/elle a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J’avais, tu avais, il /elle avait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 eu, tu as eu, il a eu</w:t>
                  </w:r>
                </w:p>
              </w:tc>
            </w:tr>
            <w:tr w:rsidR="0069330A" w:rsidRPr="00A85A9B" w:rsidTr="0069330A"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Etre</w:t>
                  </w:r>
                </w:p>
              </w:tc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suis, tu es, il/elle est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J’étais, tu étais, il/elle était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69330A" w:rsidRPr="00A85A9B" w:rsidTr="0069330A"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S’appeller</w:t>
                  </w:r>
                </w:p>
              </w:tc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m’appelle, tu t’apelles, il/elle s’appelle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m’appellais, tu t’appellais, il/elle s’appellait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me suis appelé(e), tu t’es appelé(e) il s’est appelé, elle s’est appelée</w:t>
                  </w:r>
                </w:p>
              </w:tc>
            </w:tr>
            <w:tr w:rsidR="0069330A" w:rsidRPr="00A85A9B" w:rsidTr="0069330A"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Préférer</w:t>
                  </w:r>
                </w:p>
              </w:tc>
              <w:tc>
                <w:tcPr>
                  <w:tcW w:w="3430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préfère, tu préfères, il/elle préfère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Je préferais, tu préferais, il/elle préferais,</w:t>
                  </w:r>
                </w:p>
              </w:tc>
              <w:tc>
                <w:tcPr>
                  <w:tcW w:w="3431" w:type="dxa"/>
                </w:tcPr>
                <w:p w:rsidR="0069330A" w:rsidRPr="00A85A9B" w:rsidRDefault="0069330A" w:rsidP="0069330A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J’ai préfèré, tu as préfèré, il /elle a préfèré</w:t>
                  </w:r>
                </w:p>
              </w:tc>
            </w:tr>
          </w:tbl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955FF4" w:rsidRDefault="0069330A" w:rsidP="0069330A">
            <w:pPr>
              <w:tabs>
                <w:tab w:val="left" w:pos="394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tabs>
                <w:tab w:val="left" w:pos="3945"/>
              </w:tabs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 w:rsidRPr="00A85A9B">
              <w:rPr>
                <w:rFonts w:ascii="Open Sans" w:hAnsi="Open Sans" w:cs="Open Sans"/>
                <w:b/>
                <w:i/>
                <w:sz w:val="20"/>
                <w:szCs w:val="20"/>
              </w:rPr>
              <w:t>Tricky spellings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575"/>
              <w:gridCol w:w="5519"/>
            </w:tblGrid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Préféré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 et un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Velours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Vingt-deux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Quatre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Vingt-trois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Treize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Vingt-quatre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Quatorze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Vingt-cinq</w:t>
                  </w:r>
                </w:p>
              </w:tc>
            </w:tr>
            <w:tr w:rsidR="0069330A" w:rsidRPr="00A85A9B" w:rsidTr="0069330A"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Seize </w:t>
                  </w:r>
                </w:p>
              </w:tc>
              <w:tc>
                <w:tcPr>
                  <w:tcW w:w="6861" w:type="dxa"/>
                </w:tcPr>
                <w:p w:rsidR="0069330A" w:rsidRPr="00A85A9B" w:rsidRDefault="0069330A" w:rsidP="0069330A">
                  <w:pPr>
                    <w:tabs>
                      <w:tab w:val="left" w:pos="3945"/>
                    </w:tabs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Vingt-six</w:t>
                  </w:r>
                </w:p>
              </w:tc>
            </w:tr>
          </w:tbl>
          <w:p w:rsidR="0069330A" w:rsidRPr="00A85A9B" w:rsidRDefault="0069330A" w:rsidP="0069330A">
            <w:pPr>
              <w:tabs>
                <w:tab w:val="left" w:pos="3945"/>
              </w:tabs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Pr="00395AAF" w:rsidRDefault="0069330A" w:rsidP="0069330A">
            <w:pPr>
              <w:rPr>
                <w:rFonts w:ascii="Open Sans" w:hAnsi="Open Sans" w:cs="Open Sans"/>
                <w:b/>
                <w:i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i/>
                <w:sz w:val="20"/>
                <w:szCs w:val="20"/>
              </w:rPr>
              <w:t>Strategies</w:t>
            </w:r>
          </w:p>
          <w:p w:rsidR="0069330A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69330A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noProof/>
                <w:lang w:eastAsia="en-GB"/>
              </w:rPr>
              <w:t xml:space="preserve">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13704F3" wp14:editId="16C5CEAC">
                  <wp:extent cx="5562600" cy="4343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30A" w:rsidRPr="00A85A9B" w:rsidRDefault="0069330A" w:rsidP="0069330A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:rsidR="00BC3D93" w:rsidRDefault="00BC3D93"/>
    <w:p w:rsidR="00BC3D93" w:rsidRDefault="00BC3D93">
      <w:r>
        <w:br w:type="page"/>
      </w:r>
    </w:p>
    <w:p w:rsidR="00DD764A" w:rsidRDefault="00DD764A" w:rsidP="00DD764A">
      <w:pPr>
        <w:pStyle w:val="BodyText"/>
        <w:spacing w:before="106"/>
        <w:ind w:left="5569"/>
      </w:pPr>
      <w:r>
        <w:rPr>
          <w:w w:val="85"/>
        </w:rPr>
        <w:lastRenderedPageBreak/>
        <w:t>La date …………….……………………………………………..</w:t>
      </w:r>
    </w:p>
    <w:p w:rsidR="00DD764A" w:rsidRDefault="00DD764A" w:rsidP="00DD764A">
      <w:pPr>
        <w:pStyle w:val="BodyText"/>
        <w:spacing w:before="7"/>
        <w:ind w:left="0"/>
        <w:rPr>
          <w:sz w:val="29"/>
        </w:rPr>
      </w:pP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DD764A" w:rsidTr="0069330A">
        <w:trPr>
          <w:trHeight w:val="345"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D764A" w:rsidRDefault="00DD764A" w:rsidP="0069330A">
            <w:pPr>
              <w:pStyle w:val="TableParagraph"/>
              <w:spacing w:before="33"/>
              <w:ind w:left="4822"/>
              <w:rPr>
                <w:b/>
                <w:sz w:val="24"/>
              </w:rPr>
            </w:pPr>
            <w:r>
              <w:rPr>
                <w:b/>
                <w:color w:val="EDEBE0"/>
                <w:sz w:val="24"/>
              </w:rPr>
              <w:t>Intro</w:t>
            </w:r>
            <w:r w:rsidR="00DF519E">
              <w:rPr>
                <w:b/>
                <w:color w:val="EDEBE0"/>
                <w:sz w:val="24"/>
              </w:rPr>
              <w:t>duction: Tout sur moi</w:t>
            </w:r>
          </w:p>
        </w:tc>
      </w:tr>
      <w:tr w:rsidR="00DD764A" w:rsidTr="0069330A">
        <w:trPr>
          <w:trHeight w:val="1547"/>
        </w:trPr>
        <w:tc>
          <w:tcPr>
            <w:tcW w:w="9244" w:type="dxa"/>
            <w:tcBorders>
              <w:top w:val="nil"/>
            </w:tcBorders>
          </w:tcPr>
          <w:p w:rsidR="00DD764A" w:rsidRDefault="00DD764A" w:rsidP="0069330A">
            <w:pPr>
              <w:pStyle w:val="TableParagraph"/>
              <w:spacing w:before="264"/>
              <w:ind w:left="2292"/>
              <w:rPr>
                <w:sz w:val="24"/>
              </w:rPr>
            </w:pPr>
            <w:r>
              <w:rPr>
                <w:w w:val="85"/>
                <w:sz w:val="24"/>
              </w:rPr>
              <w:t>Traduisez le titre en anglais : …………………………………………………</w:t>
            </w:r>
          </w:p>
          <w:p w:rsidR="00DD764A" w:rsidRDefault="00DD764A" w:rsidP="0069330A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TBAT </w:t>
            </w:r>
            <w:r w:rsidR="00954D2C">
              <w:rPr>
                <w:sz w:val="24"/>
              </w:rPr>
              <w:t>greet in French</w:t>
            </w:r>
          </w:p>
          <w:p w:rsidR="00954D2C" w:rsidRDefault="00DD764A" w:rsidP="00954D2C">
            <w:pPr>
              <w:pStyle w:val="TableParagraph"/>
              <w:spacing w:before="9" w:line="320" w:lineRule="atLeast"/>
              <w:ind w:left="107" w:right="3861"/>
              <w:rPr>
                <w:sz w:val="24"/>
              </w:rPr>
            </w:pPr>
            <w:r>
              <w:rPr>
                <w:sz w:val="24"/>
              </w:rPr>
              <w:t>TBAT</w:t>
            </w:r>
            <w:r>
              <w:rPr>
                <w:spacing w:val="-39"/>
                <w:sz w:val="24"/>
              </w:rPr>
              <w:t xml:space="preserve"> </w:t>
            </w:r>
            <w:r w:rsidR="00954D2C">
              <w:rPr>
                <w:spacing w:val="-39"/>
                <w:sz w:val="24"/>
              </w:rPr>
              <w:t xml:space="preserve">introduce yourself, </w:t>
            </w:r>
            <w:r w:rsidR="00954D2C">
              <w:rPr>
                <w:sz w:val="24"/>
              </w:rPr>
              <w:t>say where you live, use prepositions with countries, nationality and languages you speak.</w:t>
            </w:r>
          </w:p>
          <w:p w:rsidR="00DD764A" w:rsidRDefault="00DD764A" w:rsidP="00954D2C">
            <w:pPr>
              <w:pStyle w:val="TableParagraph"/>
              <w:spacing w:before="9" w:line="320" w:lineRule="atLeast"/>
              <w:ind w:left="107" w:right="3861"/>
              <w:rPr>
                <w:sz w:val="24"/>
              </w:rPr>
            </w:pPr>
            <w:r>
              <w:rPr>
                <w:spacing w:val="-38"/>
                <w:sz w:val="24"/>
              </w:rPr>
              <w:t xml:space="preserve"> </w:t>
            </w:r>
          </w:p>
        </w:tc>
      </w:tr>
      <w:tr w:rsidR="00DD764A" w:rsidTr="0069330A">
        <w:trPr>
          <w:trHeight w:val="1797"/>
        </w:trPr>
        <w:tc>
          <w:tcPr>
            <w:tcW w:w="9244" w:type="dxa"/>
          </w:tcPr>
          <w:p w:rsidR="00DD764A" w:rsidRDefault="00DD764A" w:rsidP="0069330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  <w:u w:val="single"/>
              </w:rPr>
              <w:t>Les mots clés</w:t>
            </w:r>
          </w:p>
          <w:p w:rsidR="00DD764A" w:rsidRDefault="00DD764A" w:rsidP="0069330A">
            <w:pPr>
              <w:pStyle w:val="TableParagraph"/>
              <w:tabs>
                <w:tab w:val="left" w:pos="4056"/>
              </w:tabs>
              <w:spacing w:before="41"/>
              <w:ind w:left="107"/>
              <w:rPr>
                <w:b/>
              </w:rPr>
            </w:pPr>
            <w:r>
              <w:rPr>
                <w:b/>
              </w:rPr>
              <w:t>Bonjour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</w:rPr>
              <w:t>hello</w:t>
            </w:r>
            <w:r>
              <w:rPr>
                <w:b/>
              </w:rPr>
              <w:tab/>
              <w:t>Comme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ci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comme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ça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I’m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ok</w:t>
            </w:r>
          </w:p>
          <w:p w:rsidR="00DD764A" w:rsidRDefault="00DD764A" w:rsidP="0069330A">
            <w:pPr>
              <w:pStyle w:val="TableParagraph"/>
              <w:tabs>
                <w:tab w:val="left" w:pos="4061"/>
              </w:tabs>
              <w:spacing w:before="41"/>
              <w:ind w:left="107"/>
              <w:rPr>
                <w:b/>
              </w:rPr>
            </w:pPr>
            <w:r>
              <w:rPr>
                <w:b/>
              </w:rPr>
              <w:t>Au</w:t>
            </w:r>
            <w:r>
              <w:rPr>
                <w:b/>
                <w:spacing w:val="-28"/>
              </w:rPr>
              <w:t xml:space="preserve"> </w:t>
            </w:r>
            <w:r>
              <w:rPr>
                <w:b/>
              </w:rPr>
              <w:t>revoir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8"/>
              </w:rPr>
              <w:t xml:space="preserve"> </w:t>
            </w:r>
            <w:r>
              <w:rPr>
                <w:b/>
              </w:rPr>
              <w:t>good</w:t>
            </w:r>
            <w:r>
              <w:rPr>
                <w:b/>
                <w:spacing w:val="-27"/>
              </w:rPr>
              <w:t xml:space="preserve"> </w:t>
            </w:r>
            <w:r>
              <w:rPr>
                <w:b/>
              </w:rPr>
              <w:t>bye</w:t>
            </w:r>
            <w:r>
              <w:rPr>
                <w:b/>
              </w:rPr>
              <w:tab/>
              <w:t>Merci =</w:t>
            </w:r>
            <w:r>
              <w:rPr>
                <w:b/>
                <w:spacing w:val="-31"/>
              </w:rPr>
              <w:t xml:space="preserve"> </w:t>
            </w:r>
            <w:r>
              <w:rPr>
                <w:b/>
              </w:rPr>
              <w:t>thank-you</w:t>
            </w:r>
          </w:p>
          <w:p w:rsidR="00DD764A" w:rsidRDefault="00866EB5" w:rsidP="0069330A">
            <w:pPr>
              <w:pStyle w:val="TableParagraph"/>
              <w:tabs>
                <w:tab w:val="left" w:pos="4044"/>
              </w:tabs>
              <w:spacing w:before="41"/>
              <w:ind w:left="107"/>
              <w:rPr>
                <w:b/>
              </w:rPr>
            </w:pPr>
            <w:r>
              <w:rPr>
                <w:b/>
              </w:rPr>
              <w:t>Ç</w:t>
            </w:r>
            <w:r w:rsidR="00DD764A">
              <w:rPr>
                <w:b/>
              </w:rPr>
              <w:t>a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va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?</w:t>
            </w:r>
            <w:r w:rsidR="00DD764A">
              <w:rPr>
                <w:b/>
                <w:spacing w:val="-20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how</w:t>
            </w:r>
            <w:r w:rsidR="00DD764A">
              <w:rPr>
                <w:b/>
                <w:spacing w:val="-20"/>
              </w:rPr>
              <w:t xml:space="preserve"> </w:t>
            </w:r>
            <w:r w:rsidR="00DD764A">
              <w:rPr>
                <w:b/>
              </w:rPr>
              <w:t>are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you</w:t>
            </w:r>
            <w:r w:rsidR="00DD764A">
              <w:rPr>
                <w:b/>
                <w:spacing w:val="-22"/>
              </w:rPr>
              <w:t xml:space="preserve"> </w:t>
            </w:r>
            <w:r w:rsidR="00DD764A">
              <w:rPr>
                <w:b/>
              </w:rPr>
              <w:t>?</w:t>
            </w:r>
            <w:r w:rsidR="00DD764A">
              <w:rPr>
                <w:b/>
              </w:rPr>
              <w:tab/>
              <w:t>S’il</w:t>
            </w:r>
            <w:r w:rsidR="00DD764A">
              <w:rPr>
                <w:b/>
                <w:spacing w:val="-14"/>
              </w:rPr>
              <w:t xml:space="preserve"> </w:t>
            </w:r>
            <w:r w:rsidR="00DD764A">
              <w:rPr>
                <w:b/>
              </w:rPr>
              <w:t>vous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plait</w:t>
            </w:r>
            <w:r w:rsidR="00DD764A">
              <w:rPr>
                <w:b/>
                <w:spacing w:val="-16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14"/>
              </w:rPr>
              <w:t xml:space="preserve"> </w:t>
            </w:r>
            <w:r w:rsidR="00DD764A">
              <w:rPr>
                <w:b/>
              </w:rPr>
              <w:t>please</w:t>
            </w:r>
          </w:p>
          <w:p w:rsidR="00DD764A" w:rsidRDefault="00866EB5" w:rsidP="0069330A">
            <w:pPr>
              <w:pStyle w:val="TableParagraph"/>
              <w:tabs>
                <w:tab w:val="left" w:pos="4060"/>
                <w:tab w:val="left" w:pos="4090"/>
              </w:tabs>
              <w:spacing w:before="10" w:line="290" w:lineRule="atLeast"/>
              <w:ind w:left="107" w:right="116"/>
              <w:rPr>
                <w:b/>
              </w:rPr>
            </w:pPr>
            <w:r>
              <w:rPr>
                <w:b/>
              </w:rPr>
              <w:t>Ç</w:t>
            </w:r>
            <w:r w:rsidR="00DD764A">
              <w:rPr>
                <w:b/>
              </w:rPr>
              <w:t>a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va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bien</w:t>
            </w:r>
            <w:r w:rsidR="00DD764A">
              <w:rPr>
                <w:b/>
                <w:spacing w:val="-21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I</w:t>
            </w:r>
            <w:r w:rsidR="00DD764A">
              <w:rPr>
                <w:b/>
                <w:spacing w:val="-19"/>
              </w:rPr>
              <w:t xml:space="preserve"> </w:t>
            </w:r>
            <w:r w:rsidR="00DD764A">
              <w:rPr>
                <w:b/>
              </w:rPr>
              <w:t>am</w:t>
            </w:r>
            <w:r w:rsidR="00DD764A">
              <w:rPr>
                <w:b/>
                <w:spacing w:val="-21"/>
              </w:rPr>
              <w:t xml:space="preserve"> </w:t>
            </w:r>
            <w:r w:rsidR="00DD764A">
              <w:rPr>
                <w:b/>
              </w:rPr>
              <w:t>well</w:t>
            </w:r>
            <w:r w:rsidR="00DD764A">
              <w:rPr>
                <w:b/>
              </w:rPr>
              <w:tab/>
              <w:t>Comment</w:t>
            </w:r>
            <w:r w:rsidR="00DD764A">
              <w:rPr>
                <w:b/>
                <w:spacing w:val="-23"/>
              </w:rPr>
              <w:t xml:space="preserve"> </w:t>
            </w:r>
            <w:r w:rsidR="00DD764A">
              <w:rPr>
                <w:b/>
              </w:rPr>
              <w:t>t’appelles-tu</w:t>
            </w:r>
            <w:r w:rsidR="00DD764A">
              <w:rPr>
                <w:b/>
                <w:spacing w:val="-23"/>
              </w:rPr>
              <w:t xml:space="preserve"> </w:t>
            </w:r>
            <w:r w:rsidR="00DD764A">
              <w:rPr>
                <w:b/>
              </w:rPr>
              <w:t>?</w:t>
            </w:r>
            <w:r w:rsidR="00DD764A">
              <w:rPr>
                <w:b/>
                <w:spacing w:val="-25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25"/>
              </w:rPr>
              <w:t xml:space="preserve"> </w:t>
            </w:r>
            <w:r w:rsidR="00DD764A">
              <w:rPr>
                <w:b/>
              </w:rPr>
              <w:t>what</w:t>
            </w:r>
            <w:r w:rsidR="00DD764A">
              <w:rPr>
                <w:b/>
                <w:spacing w:val="-22"/>
              </w:rPr>
              <w:t xml:space="preserve"> </w:t>
            </w:r>
            <w:r w:rsidR="00DD764A">
              <w:rPr>
                <w:b/>
              </w:rPr>
              <w:t>is</w:t>
            </w:r>
            <w:r w:rsidR="00DD764A">
              <w:rPr>
                <w:b/>
                <w:spacing w:val="-25"/>
              </w:rPr>
              <w:t xml:space="preserve"> </w:t>
            </w:r>
            <w:r w:rsidR="00DD764A">
              <w:rPr>
                <w:b/>
              </w:rPr>
              <w:t>your</w:t>
            </w:r>
            <w:r w:rsidR="00DD764A">
              <w:rPr>
                <w:b/>
                <w:spacing w:val="-23"/>
              </w:rPr>
              <w:t xml:space="preserve"> </w:t>
            </w:r>
            <w:r>
              <w:rPr>
                <w:b/>
              </w:rPr>
              <w:t>name? Ç</w:t>
            </w:r>
            <w:r w:rsidR="00DD764A">
              <w:rPr>
                <w:b/>
              </w:rPr>
              <w:t>a</w:t>
            </w:r>
            <w:r w:rsidR="00DD764A">
              <w:rPr>
                <w:b/>
                <w:spacing w:val="-16"/>
              </w:rPr>
              <w:t xml:space="preserve"> </w:t>
            </w:r>
            <w:r w:rsidR="00DD764A">
              <w:rPr>
                <w:b/>
              </w:rPr>
              <w:t>va</w:t>
            </w:r>
            <w:r w:rsidR="00DD764A">
              <w:rPr>
                <w:b/>
                <w:spacing w:val="-15"/>
              </w:rPr>
              <w:t xml:space="preserve"> </w:t>
            </w:r>
            <w:r w:rsidR="00DD764A">
              <w:rPr>
                <w:b/>
              </w:rPr>
              <w:t>mal</w:t>
            </w:r>
            <w:r w:rsidR="00DD764A">
              <w:rPr>
                <w:b/>
                <w:spacing w:val="-20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15"/>
              </w:rPr>
              <w:t xml:space="preserve"> </w:t>
            </w:r>
            <w:r w:rsidR="00DD764A">
              <w:rPr>
                <w:b/>
              </w:rPr>
              <w:t>I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am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not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well</w:t>
            </w:r>
            <w:r w:rsidR="00DD764A">
              <w:rPr>
                <w:b/>
              </w:rPr>
              <w:tab/>
            </w:r>
            <w:r w:rsidR="00DD764A">
              <w:rPr>
                <w:b/>
              </w:rPr>
              <w:tab/>
              <w:t>Je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m’appelle…</w:t>
            </w:r>
            <w:r w:rsidR="00DD764A">
              <w:rPr>
                <w:b/>
                <w:spacing w:val="-17"/>
              </w:rPr>
              <w:t xml:space="preserve"> </w:t>
            </w:r>
            <w:r w:rsidR="00DD764A">
              <w:rPr>
                <w:b/>
              </w:rPr>
              <w:t>=</w:t>
            </w:r>
            <w:r w:rsidR="00DD764A">
              <w:rPr>
                <w:b/>
                <w:spacing w:val="-15"/>
              </w:rPr>
              <w:t xml:space="preserve"> </w:t>
            </w:r>
            <w:r w:rsidR="00DD764A">
              <w:rPr>
                <w:b/>
              </w:rPr>
              <w:t>my</w:t>
            </w:r>
            <w:r w:rsidR="00DD764A">
              <w:rPr>
                <w:b/>
                <w:spacing w:val="-19"/>
              </w:rPr>
              <w:t xml:space="preserve"> </w:t>
            </w:r>
            <w:r w:rsidR="00DD764A">
              <w:rPr>
                <w:b/>
              </w:rPr>
              <w:t>name</w:t>
            </w:r>
            <w:r w:rsidR="00DD764A">
              <w:rPr>
                <w:b/>
                <w:spacing w:val="-18"/>
              </w:rPr>
              <w:t xml:space="preserve"> </w:t>
            </w:r>
            <w:r w:rsidR="00DD764A">
              <w:rPr>
                <w:b/>
              </w:rPr>
              <w:t>is…</w:t>
            </w:r>
          </w:p>
        </w:tc>
      </w:tr>
    </w:tbl>
    <w:p w:rsidR="00DD764A" w:rsidRDefault="00DD764A" w:rsidP="00DD764A">
      <w:pPr>
        <w:pStyle w:val="BodyText"/>
        <w:ind w:left="0"/>
        <w:rPr>
          <w:sz w:val="32"/>
        </w:rPr>
      </w:pPr>
    </w:p>
    <w:p w:rsidR="00DD764A" w:rsidRDefault="00F165EB" w:rsidP="00DD764A">
      <w:pPr>
        <w:pStyle w:val="BodyText"/>
        <w:spacing w:before="199"/>
      </w:pPr>
      <w:r>
        <w:rPr>
          <w:b/>
          <w:u w:val="single"/>
        </w:rPr>
        <w:t>Do now</w:t>
      </w:r>
      <w:r w:rsidR="00DD764A">
        <w:rPr>
          <w:b/>
          <w:u w:val="single"/>
        </w:rPr>
        <w:t>:</w:t>
      </w:r>
      <w:r w:rsidR="00DD764A">
        <w:rPr>
          <w:b/>
        </w:rPr>
        <w:t xml:space="preserve"> </w:t>
      </w:r>
      <w:r w:rsidR="00DD764A">
        <w:t>Qu’est-ce qu’il y a sur la photo ?</w:t>
      </w:r>
      <w:r w:rsidR="007E71FD">
        <w:t xml:space="preserve"> Write four simple words about what you can see.</w:t>
      </w:r>
    </w:p>
    <w:p w:rsidR="00F165EB" w:rsidRDefault="001476EA" w:rsidP="00D95F4C">
      <w:pPr>
        <w:pStyle w:val="BodyText"/>
        <w:spacing w:before="199"/>
      </w:pPr>
      <w:r>
        <w:rPr>
          <w:noProof/>
          <w:lang w:val="en-GB" w:eastAsia="en-GB"/>
        </w:rPr>
        <w:drawing>
          <wp:inline distT="0" distB="0" distL="0" distR="0" wp14:anchorId="771F0579" wp14:editId="3D3CC88D">
            <wp:extent cx="5981700" cy="39433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D764A" w:rsidP="00DD764A">
      <w:pPr>
        <w:pStyle w:val="BodyText"/>
        <w:spacing w:before="11"/>
        <w:ind w:left="0"/>
        <w:rPr>
          <w:sz w:val="20"/>
        </w:rPr>
      </w:pPr>
    </w:p>
    <w:p w:rsidR="00DD764A" w:rsidRDefault="00DD764A" w:rsidP="00DD764A">
      <w:pPr>
        <w:spacing w:before="124"/>
        <w:ind w:left="680"/>
      </w:pPr>
      <w:r>
        <w:rPr>
          <w:spacing w:val="-2"/>
          <w:w w:val="80"/>
        </w:rPr>
        <w:t xml:space="preserve">1.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……………………………………………………………………..............................................………………</w:t>
      </w:r>
    </w:p>
    <w:p w:rsidR="00DD764A" w:rsidRDefault="00DD764A" w:rsidP="00DD764A">
      <w:pPr>
        <w:spacing w:before="189"/>
        <w:ind w:left="680"/>
      </w:pPr>
      <w:r>
        <w:rPr>
          <w:spacing w:val="-2"/>
          <w:w w:val="80"/>
        </w:rPr>
        <w:t xml:space="preserve">2.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………………………………………..............................................……………………………………………</w:t>
      </w:r>
    </w:p>
    <w:p w:rsidR="00DD764A" w:rsidRDefault="00DD764A" w:rsidP="00DD764A">
      <w:pPr>
        <w:spacing w:before="190"/>
        <w:ind w:left="680"/>
      </w:pPr>
      <w:r>
        <w:rPr>
          <w:w w:val="90"/>
        </w:rPr>
        <w:t>3. …………..............................................…………………………………………………………………….......</w:t>
      </w:r>
    </w:p>
    <w:p w:rsidR="00DD764A" w:rsidRDefault="00DD764A" w:rsidP="00DD764A">
      <w:pPr>
        <w:spacing w:before="187"/>
        <w:ind w:left="680"/>
      </w:pPr>
      <w:r>
        <w:rPr>
          <w:w w:val="95"/>
        </w:rPr>
        <w:t>4. .............................................................................................................................................</w:t>
      </w:r>
    </w:p>
    <w:p w:rsidR="00AA0A17" w:rsidRDefault="00AA0A17" w:rsidP="003E51B5">
      <w:pPr>
        <w:pStyle w:val="BodyText"/>
        <w:rPr>
          <w:b/>
          <w:u w:val="single"/>
        </w:rPr>
      </w:pPr>
    </w:p>
    <w:p w:rsidR="003E51B5" w:rsidRDefault="003E51B5" w:rsidP="003E51B5">
      <w:pPr>
        <w:pStyle w:val="BodyText"/>
        <w:rPr>
          <w:b/>
          <w:u w:val="single"/>
        </w:rPr>
      </w:pPr>
      <w:r>
        <w:rPr>
          <w:noProof/>
          <w:lang w:val="en-GB" w:eastAsia="en-GB"/>
        </w:rPr>
        <w:drawing>
          <wp:anchor distT="0" distB="0" distL="0" distR="0" simplePos="0" relativeHeight="251691008" behindDoc="0" locked="0" layoutInCell="1" allowOverlap="1" wp14:anchorId="7C3B72A2" wp14:editId="0FA9BA33">
            <wp:simplePos x="0" y="0"/>
            <wp:positionH relativeFrom="page">
              <wp:posOffset>6000115</wp:posOffset>
            </wp:positionH>
            <wp:positionV relativeFrom="paragraph">
              <wp:posOffset>168044</wp:posOffset>
            </wp:positionV>
            <wp:extent cx="421004" cy="1264920"/>
            <wp:effectExtent l="0" t="0" r="0" b="0"/>
            <wp:wrapNone/>
            <wp:docPr id="7" name="image5.jpeg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4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</w:rPr>
        <w:t>How to greet in French</w:t>
      </w:r>
      <w:r w:rsidR="00AA0A17">
        <w:rPr>
          <w:b/>
          <w:u w:val="single"/>
        </w:rPr>
        <w:t>?</w:t>
      </w:r>
    </w:p>
    <w:p w:rsidR="00BB1B1D" w:rsidRPr="003E51B5" w:rsidRDefault="00BB1B1D" w:rsidP="003E51B5">
      <w:pPr>
        <w:pStyle w:val="BodyText"/>
      </w:pPr>
      <w:r>
        <w:rPr>
          <w:noProof/>
          <w:lang w:val="en-GB" w:eastAsia="en-GB"/>
        </w:rPr>
        <w:drawing>
          <wp:inline distT="0" distB="0" distL="0" distR="0" wp14:anchorId="0725198D" wp14:editId="5165C53D">
            <wp:extent cx="4600575" cy="21431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B5" w:rsidRDefault="003E51B5" w:rsidP="003E51B5">
      <w:pPr>
        <w:pStyle w:val="BodyText"/>
        <w:spacing w:before="8"/>
        <w:ind w:left="0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251682816" behindDoc="0" locked="0" layoutInCell="1" allowOverlap="1" wp14:anchorId="7D58E80D" wp14:editId="56CB3D66">
            <wp:simplePos x="0" y="0"/>
            <wp:positionH relativeFrom="page">
              <wp:posOffset>572769</wp:posOffset>
            </wp:positionH>
            <wp:positionV relativeFrom="paragraph">
              <wp:posOffset>225855</wp:posOffset>
            </wp:positionV>
            <wp:extent cx="460357" cy="393953"/>
            <wp:effectExtent l="0" t="0" r="0" b="0"/>
            <wp:wrapTopAndBottom/>
            <wp:docPr id="9" name="image6.jpeg" descr="C:\Users\r.matthews\AppData\Local\Microsoft\Windows\Temporary Internet Files\Content.IE5\463TWC3U\hell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57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3840" behindDoc="0" locked="0" layoutInCell="1" allowOverlap="1" wp14:anchorId="4DFF4380" wp14:editId="54CD7059">
            <wp:simplePos x="0" y="0"/>
            <wp:positionH relativeFrom="page">
              <wp:posOffset>1210944</wp:posOffset>
            </wp:positionH>
            <wp:positionV relativeFrom="paragraph">
              <wp:posOffset>223009</wp:posOffset>
            </wp:positionV>
            <wp:extent cx="461009" cy="343661"/>
            <wp:effectExtent l="0" t="0" r="0" b="0"/>
            <wp:wrapTopAndBottom/>
            <wp:docPr id="11" name="image7.jpeg" descr="C:\Users\r.matthews\AppData\Local\Microsoft\Windows\Temporary Internet Files\Content.IE5\463TWC3U\goodby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9" cy="34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4864" behindDoc="0" locked="0" layoutInCell="1" allowOverlap="1" wp14:anchorId="685BE0EB" wp14:editId="27D0885D">
            <wp:simplePos x="0" y="0"/>
            <wp:positionH relativeFrom="page">
              <wp:posOffset>1957493</wp:posOffset>
            </wp:positionH>
            <wp:positionV relativeFrom="paragraph">
              <wp:posOffset>232227</wp:posOffset>
            </wp:positionV>
            <wp:extent cx="300747" cy="348138"/>
            <wp:effectExtent l="0" t="0" r="0" b="0"/>
            <wp:wrapTopAndBottom/>
            <wp:docPr id="13" name="image8.png" descr="C:\Users\r.matthews\AppData\Local\Microsoft\Windows\Temporary Internet Files\Content.IE5\2V5HAOJC\question_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7" cy="34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5888" behindDoc="0" locked="0" layoutInCell="1" allowOverlap="1" wp14:anchorId="060C2E55" wp14:editId="1C5A1E7D">
            <wp:simplePos x="0" y="0"/>
            <wp:positionH relativeFrom="page">
              <wp:posOffset>2484831</wp:posOffset>
            </wp:positionH>
            <wp:positionV relativeFrom="paragraph">
              <wp:posOffset>232281</wp:posOffset>
            </wp:positionV>
            <wp:extent cx="368807" cy="368807"/>
            <wp:effectExtent l="0" t="0" r="0" b="0"/>
            <wp:wrapTopAndBottom/>
            <wp:docPr id="15" name="image9.png" descr="C:\Users\r.matthews\AppData\Local\Microsoft\Windows\Temporary Internet Files\Content.IE5\2V5HAOJC\original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6912" behindDoc="0" locked="0" layoutInCell="1" allowOverlap="1" wp14:anchorId="4850704F" wp14:editId="50F16ACD">
            <wp:simplePos x="0" y="0"/>
            <wp:positionH relativeFrom="page">
              <wp:posOffset>3093720</wp:posOffset>
            </wp:positionH>
            <wp:positionV relativeFrom="paragraph">
              <wp:posOffset>224585</wp:posOffset>
            </wp:positionV>
            <wp:extent cx="431665" cy="406907"/>
            <wp:effectExtent l="0" t="0" r="0" b="0"/>
            <wp:wrapTopAndBottom/>
            <wp:docPr id="17" name="image10.jpeg" descr="C:\Users\r.matthews\AppData\Local\Microsoft\Windows\Temporary Internet Files\Content.IE5\C0RSBDG4\sad-fa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5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7936" behindDoc="0" locked="0" layoutInCell="1" allowOverlap="1" wp14:anchorId="589B2E16" wp14:editId="5443E63F">
            <wp:simplePos x="0" y="0"/>
            <wp:positionH relativeFrom="page">
              <wp:posOffset>3860260</wp:posOffset>
            </wp:positionH>
            <wp:positionV relativeFrom="paragraph">
              <wp:posOffset>202169</wp:posOffset>
            </wp:positionV>
            <wp:extent cx="410718" cy="431673"/>
            <wp:effectExtent l="0" t="0" r="0" b="0"/>
            <wp:wrapTopAndBottom/>
            <wp:docPr id="19" name="image11.png" descr="C:\Users\r.matthews\AppData\Local\Microsoft\Windows\Temporary Internet Files\Content.IE5\2V5HAOJC\120px-Bof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8960" behindDoc="0" locked="0" layoutInCell="1" allowOverlap="1" wp14:anchorId="4BE4DA13" wp14:editId="258EE6EB">
            <wp:simplePos x="0" y="0"/>
            <wp:positionH relativeFrom="page">
              <wp:posOffset>4486104</wp:posOffset>
            </wp:positionH>
            <wp:positionV relativeFrom="paragraph">
              <wp:posOffset>233837</wp:posOffset>
            </wp:positionV>
            <wp:extent cx="432275" cy="398145"/>
            <wp:effectExtent l="0" t="0" r="0" b="0"/>
            <wp:wrapTopAndBottom/>
            <wp:docPr id="21" name="image12.png" descr="C:\Users\r.matthews\AppData\Local\Microsoft\Windows\Temporary Internet Files\Content.IE5\9VH8NU33\Facebook_logo_thumbs_up_like_transparent_SVG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7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89984" behindDoc="0" locked="0" layoutInCell="1" allowOverlap="1" wp14:anchorId="763D7AF1" wp14:editId="2FA26AE2">
            <wp:simplePos x="0" y="0"/>
            <wp:positionH relativeFrom="page">
              <wp:posOffset>5171154</wp:posOffset>
            </wp:positionH>
            <wp:positionV relativeFrom="paragraph">
              <wp:posOffset>238894</wp:posOffset>
            </wp:positionV>
            <wp:extent cx="499951" cy="427481"/>
            <wp:effectExtent l="0" t="0" r="0" b="0"/>
            <wp:wrapTopAndBottom/>
            <wp:docPr id="23" name="image13.png" descr="C:\Users\r.matthews\AppData\Local\Microsoft\Windows\Temporary Internet Files\Content.IE5\2V5HAOJC\1196px-Not_facebook_not_like_thumbs_dow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51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1B5" w:rsidRDefault="003E51B5" w:rsidP="003E51B5">
      <w:pPr>
        <w:pStyle w:val="BodyText"/>
        <w:spacing w:before="11"/>
        <w:ind w:left="0"/>
        <w:rPr>
          <w:sz w:val="22"/>
        </w:rPr>
      </w:pPr>
    </w:p>
    <w:p w:rsidR="003E51B5" w:rsidRDefault="003E51B5" w:rsidP="003E51B5">
      <w:pPr>
        <w:pStyle w:val="BodyText"/>
      </w:pPr>
      <w:r>
        <w:rPr>
          <w:b/>
          <w:u w:val="single"/>
        </w:rPr>
        <w:t>Practice:</w:t>
      </w:r>
      <w:r>
        <w:rPr>
          <w:b/>
        </w:rPr>
        <w:t xml:space="preserve"> </w:t>
      </w:r>
      <w:r>
        <w:t>démêlez les mots</w:t>
      </w:r>
      <w:r w:rsidR="00BB1B1D">
        <w:t>( Unjumble the words to get them in French)</w:t>
      </w:r>
    </w:p>
    <w:p w:rsidR="003E51B5" w:rsidRDefault="003E51B5" w:rsidP="003E51B5">
      <w:pPr>
        <w:pStyle w:val="BodyText"/>
        <w:tabs>
          <w:tab w:val="left" w:pos="6098"/>
          <w:tab w:val="left" w:pos="6371"/>
        </w:tabs>
        <w:spacing w:before="44" w:line="316" w:lineRule="auto"/>
        <w:ind w:right="4953"/>
      </w:pPr>
      <w:r>
        <w:t>ua</w:t>
      </w:r>
      <w:r>
        <w:rPr>
          <w:spacing w:val="-32"/>
        </w:rPr>
        <w:t xml:space="preserve"> </w:t>
      </w:r>
      <w:r>
        <w:t>rirveo</w:t>
      </w:r>
      <w:r>
        <w:rPr>
          <w:spacing w:val="-31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va</w:t>
      </w:r>
      <w:r>
        <w:rPr>
          <w:spacing w:val="-22"/>
        </w:rPr>
        <w:t xml:space="preserve"> </w:t>
      </w:r>
      <w:r>
        <w:t>ca</w:t>
      </w:r>
      <w:r>
        <w:rPr>
          <w:spacing w:val="-21"/>
        </w:rPr>
        <w:t xml:space="preserve"> </w:t>
      </w:r>
      <w:r>
        <w:t>?</w:t>
      </w:r>
      <w:r>
        <w:rPr>
          <w:spacing w:val="-2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:rsidR="003E51B5" w:rsidRDefault="003E51B5" w:rsidP="003E51B5">
      <w:pPr>
        <w:pStyle w:val="BodyText"/>
        <w:tabs>
          <w:tab w:val="left" w:pos="6259"/>
          <w:tab w:val="left" w:pos="6414"/>
          <w:tab w:val="left" w:pos="6783"/>
        </w:tabs>
        <w:spacing w:before="5" w:line="319" w:lineRule="auto"/>
        <w:ind w:right="4541"/>
      </w:pPr>
      <w:r>
        <w:t>i’sl</w:t>
      </w:r>
      <w:r>
        <w:rPr>
          <w:spacing w:val="-54"/>
        </w:rPr>
        <w:t xml:space="preserve"> </w:t>
      </w:r>
      <w:r>
        <w:t>osuv</w:t>
      </w:r>
      <w:r>
        <w:rPr>
          <w:spacing w:val="-54"/>
        </w:rPr>
        <w:t xml:space="preserve"> </w:t>
      </w:r>
      <w:r>
        <w:t>ipalt</w:t>
      </w:r>
      <w:r>
        <w:rPr>
          <w:spacing w:val="-54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va ca</w:t>
      </w:r>
      <w:r>
        <w:rPr>
          <w:spacing w:val="-51"/>
        </w:rPr>
        <w:t xml:space="preserve"> </w:t>
      </w:r>
      <w:r>
        <w:t>lma</w:t>
      </w:r>
      <w:r>
        <w:rPr>
          <w:spacing w:val="-24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</w:t>
      </w:r>
      <w:r>
        <w:rPr>
          <w:w w:val="95"/>
        </w:rPr>
        <w:t>jnbooru</w:t>
      </w:r>
      <w:r>
        <w:rPr>
          <w:spacing w:val="-1"/>
          <w:w w:val="95"/>
        </w:rPr>
        <w:t xml:space="preserve"> </w:t>
      </w:r>
      <w:r>
        <w:rPr>
          <w:w w:val="95"/>
        </w:rPr>
        <w:t>=</w:t>
      </w:r>
      <w:r>
        <w:rPr>
          <w:spacing w:val="-15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:rsidR="003E51B5" w:rsidRDefault="003E51B5" w:rsidP="003E51B5">
      <w:pPr>
        <w:pStyle w:val="BodyText"/>
        <w:tabs>
          <w:tab w:val="left" w:pos="6484"/>
        </w:tabs>
      </w:pPr>
      <w:r>
        <w:t>va</w:t>
      </w:r>
      <w:r>
        <w:rPr>
          <w:spacing w:val="-28"/>
        </w:rPr>
        <w:t xml:space="preserve"> </w:t>
      </w:r>
      <w:r>
        <w:t>ca</w:t>
      </w:r>
      <w:r>
        <w:rPr>
          <w:spacing w:val="-27"/>
        </w:rPr>
        <w:t xml:space="preserve"> </w:t>
      </w:r>
      <w:r>
        <w:t>iebn</w:t>
      </w:r>
      <w:r>
        <w:rPr>
          <w:spacing w:val="-28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:rsidR="003E51B5" w:rsidRDefault="003E51B5" w:rsidP="003E51B5">
      <w:pPr>
        <w:pStyle w:val="BodyText"/>
        <w:tabs>
          <w:tab w:val="left" w:pos="6821"/>
        </w:tabs>
        <w:spacing w:before="92"/>
        <w:rPr>
          <w:rFonts w:ascii="Times New Roman" w:hAnsi="Times New Roman"/>
        </w:rPr>
      </w:pPr>
      <w:r>
        <w:rPr>
          <w:w w:val="95"/>
        </w:rPr>
        <w:t>Ej a‘mpelepls</w:t>
      </w:r>
      <w:r>
        <w:rPr>
          <w:spacing w:val="-34"/>
          <w:w w:val="95"/>
        </w:rPr>
        <w:t xml:space="preserve"> </w:t>
      </w:r>
      <w:r>
        <w:rPr>
          <w:w w:val="95"/>
        </w:rPr>
        <w:t>=</w:t>
      </w:r>
      <w:r>
        <w:rPr>
          <w:spacing w:val="-1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3E51B5" w:rsidRDefault="003E51B5" w:rsidP="003E51B5">
      <w:pPr>
        <w:pStyle w:val="BodyText"/>
        <w:tabs>
          <w:tab w:val="left" w:pos="6006"/>
        </w:tabs>
        <w:spacing w:before="94"/>
      </w:pPr>
      <w:r>
        <w:t>icrem</w:t>
      </w:r>
      <w:r>
        <w:rPr>
          <w:spacing w:val="-48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:rsidR="003E51B5" w:rsidRDefault="003E51B5" w:rsidP="003E51B5">
      <w:pPr>
        <w:pStyle w:val="BodyText"/>
        <w:tabs>
          <w:tab w:val="left" w:pos="7663"/>
          <w:tab w:val="left" w:pos="8024"/>
        </w:tabs>
        <w:spacing w:before="94" w:line="319" w:lineRule="auto"/>
        <w:ind w:right="3299"/>
      </w:pPr>
      <w:r>
        <w:t>momce</w:t>
      </w:r>
      <w:r>
        <w:rPr>
          <w:spacing w:val="-32"/>
        </w:rPr>
        <w:t xml:space="preserve"> </w:t>
      </w:r>
      <w:r>
        <w:t>ic</w:t>
      </w:r>
      <w:r>
        <w:rPr>
          <w:spacing w:val="-30"/>
        </w:rPr>
        <w:t xml:space="preserve"> </w:t>
      </w:r>
      <w:r>
        <w:t>momce</w:t>
      </w:r>
      <w:r>
        <w:rPr>
          <w:spacing w:val="-32"/>
        </w:rPr>
        <w:t xml:space="preserve"> </w:t>
      </w:r>
      <w:r>
        <w:t>aç</w:t>
      </w:r>
      <w:r>
        <w:rPr>
          <w:spacing w:val="-3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t xml:space="preserve"> mmocnte</w:t>
      </w:r>
      <w:r>
        <w:rPr>
          <w:spacing w:val="-44"/>
        </w:rPr>
        <w:t xml:space="preserve"> </w:t>
      </w:r>
      <w:r>
        <w:t>ut</w:t>
      </w:r>
      <w:r>
        <w:rPr>
          <w:spacing w:val="-43"/>
        </w:rPr>
        <w:t xml:space="preserve"> </w:t>
      </w:r>
      <w:r>
        <w:t>a’tpelpels</w:t>
      </w:r>
      <w:r>
        <w:rPr>
          <w:spacing w:val="-42"/>
        </w:rPr>
        <w:t xml:space="preserve"> </w:t>
      </w:r>
      <w:r>
        <w:t>?</w:t>
      </w:r>
      <w:r>
        <w:rPr>
          <w:spacing w:val="-42"/>
        </w:rPr>
        <w:t xml:space="preserve"> </w:t>
      </w:r>
      <w:r>
        <w:t>=</w:t>
      </w:r>
      <w:r>
        <w:rPr>
          <w:spacing w:val="-14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E51B5" w:rsidRDefault="003E51B5" w:rsidP="003E51B5">
      <w:pPr>
        <w:pStyle w:val="BodyText"/>
        <w:spacing w:before="2"/>
        <w:ind w:left="0"/>
        <w:rPr>
          <w:sz w:val="21"/>
        </w:rPr>
      </w:pPr>
    </w:p>
    <w:p w:rsidR="003E51B5" w:rsidRDefault="00BB1B1D" w:rsidP="003E51B5">
      <w:pPr>
        <w:pStyle w:val="BodyText"/>
        <w:spacing w:before="206"/>
      </w:pPr>
      <w:r>
        <w:rPr>
          <w:b/>
          <w:u w:val="single"/>
        </w:rPr>
        <w:t xml:space="preserve">Progress check: </w:t>
      </w:r>
      <w:r w:rsidR="003E51B5">
        <w:t>How do you greet others in French ? Write 3 details below:</w:t>
      </w:r>
    </w:p>
    <w:p w:rsidR="00F50B65" w:rsidRDefault="00F50B65" w:rsidP="003E51B5">
      <w:pPr>
        <w:pStyle w:val="BodyText"/>
        <w:spacing w:before="206"/>
      </w:pPr>
      <w:r>
        <w:rPr>
          <w:b/>
          <w:u w:val="single"/>
        </w:rPr>
        <w:t>1-</w:t>
      </w:r>
      <w:r>
        <w:t>---------------------------------------------------------------------------------------------------</w:t>
      </w:r>
    </w:p>
    <w:p w:rsidR="00F50B65" w:rsidRDefault="00F50B65" w:rsidP="003E51B5">
      <w:pPr>
        <w:pStyle w:val="BodyText"/>
        <w:spacing w:before="206"/>
      </w:pPr>
      <w:r>
        <w:rPr>
          <w:b/>
          <w:u w:val="single"/>
        </w:rPr>
        <w:t>2-</w:t>
      </w:r>
      <w:r>
        <w:t>---------------------------------------------------------------------------------------------------</w:t>
      </w:r>
    </w:p>
    <w:p w:rsidR="00F50B65" w:rsidRDefault="00F50B65" w:rsidP="003E51B5">
      <w:pPr>
        <w:pStyle w:val="BodyText"/>
        <w:spacing w:before="206"/>
      </w:pPr>
      <w:r>
        <w:rPr>
          <w:b/>
          <w:u w:val="single"/>
        </w:rPr>
        <w:t>3-</w:t>
      </w:r>
      <w:r>
        <w:t>---------------------------------------------------------------------------------------------------</w:t>
      </w:r>
    </w:p>
    <w:p w:rsidR="00DD764A" w:rsidRDefault="00DD764A" w:rsidP="00DD764A">
      <w:pPr>
        <w:pStyle w:val="BodyText"/>
        <w:ind w:left="0"/>
        <w:rPr>
          <w:sz w:val="30"/>
        </w:rPr>
      </w:pPr>
    </w:p>
    <w:p w:rsidR="00DD764A" w:rsidRDefault="00DD764A" w:rsidP="00DD764A">
      <w:pPr>
        <w:pStyle w:val="BodyText"/>
        <w:ind w:left="0"/>
        <w:rPr>
          <w:b/>
          <w:w w:val="105"/>
          <w:u w:val="single"/>
        </w:rPr>
      </w:pPr>
    </w:p>
    <w:p w:rsidR="007E71FD" w:rsidRDefault="007E71FD" w:rsidP="00DD764A">
      <w:pPr>
        <w:pStyle w:val="BodyText"/>
        <w:ind w:left="0"/>
        <w:rPr>
          <w:b/>
          <w:w w:val="105"/>
          <w:u w:val="single"/>
        </w:rPr>
      </w:pPr>
    </w:p>
    <w:p w:rsidR="007E71FD" w:rsidRDefault="007E71FD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5E1E7C" w:rsidRDefault="005E1E7C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  <w:r>
        <w:rPr>
          <w:b/>
          <w:w w:val="105"/>
          <w:u w:val="single"/>
        </w:rPr>
        <w:lastRenderedPageBreak/>
        <w:t>How to say where you live and nationality?</w:t>
      </w: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E62749" w:rsidRDefault="00E62749" w:rsidP="00DD764A">
      <w:pPr>
        <w:pStyle w:val="BodyText"/>
        <w:ind w:left="0"/>
        <w:rPr>
          <w:b/>
          <w:w w:val="105"/>
          <w:u w:val="single"/>
        </w:rPr>
      </w:pPr>
    </w:p>
    <w:p w:rsidR="007E71FD" w:rsidRDefault="0069330A" w:rsidP="00DD764A">
      <w:pPr>
        <w:pStyle w:val="BodyText"/>
        <w:ind w:left="0"/>
        <w:rPr>
          <w:b/>
          <w:w w:val="105"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0C74BEE8" wp14:editId="13023F93">
            <wp:extent cx="6781800" cy="4886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FD" w:rsidRDefault="007E71FD" w:rsidP="00DD764A">
      <w:pPr>
        <w:pStyle w:val="BodyText"/>
        <w:ind w:left="0"/>
        <w:rPr>
          <w:b/>
          <w:w w:val="105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830"/>
        <w:gridCol w:w="2830"/>
        <w:gridCol w:w="2830"/>
      </w:tblGrid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Pays</w:t>
            </w:r>
          </w:p>
        </w:tc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Country</w:t>
            </w:r>
          </w:p>
        </w:tc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Nationalité</w:t>
            </w:r>
          </w:p>
        </w:tc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 xml:space="preserve">Nationality </w:t>
            </w: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1-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2-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3-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4-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5-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6-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E62749" w:rsidTr="00E62749">
        <w:tc>
          <w:tcPr>
            <w:tcW w:w="2830" w:type="dxa"/>
          </w:tcPr>
          <w:p w:rsidR="00E62749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7-</w:t>
            </w: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E62749" w:rsidRDefault="00E62749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  <w:tr w:rsidR="00C220DE" w:rsidTr="00E62749">
        <w:tc>
          <w:tcPr>
            <w:tcW w:w="2830" w:type="dxa"/>
          </w:tcPr>
          <w:p w:rsidR="00C220DE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  <w:r>
              <w:rPr>
                <w:b/>
                <w:w w:val="105"/>
                <w:u w:val="single"/>
              </w:rPr>
              <w:t>8-</w:t>
            </w:r>
          </w:p>
        </w:tc>
        <w:tc>
          <w:tcPr>
            <w:tcW w:w="2830" w:type="dxa"/>
          </w:tcPr>
          <w:p w:rsidR="00C220DE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C220DE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  <w:tc>
          <w:tcPr>
            <w:tcW w:w="2830" w:type="dxa"/>
          </w:tcPr>
          <w:p w:rsidR="00C220DE" w:rsidRDefault="00C220DE" w:rsidP="00DD764A">
            <w:pPr>
              <w:pStyle w:val="BodyText"/>
              <w:ind w:left="0"/>
              <w:rPr>
                <w:b/>
                <w:w w:val="105"/>
                <w:u w:val="single"/>
              </w:rPr>
            </w:pPr>
          </w:p>
        </w:tc>
      </w:tr>
    </w:tbl>
    <w:p w:rsidR="00E62749" w:rsidRDefault="006D3BE5" w:rsidP="00DD764A">
      <w:pPr>
        <w:pStyle w:val="BodyText"/>
        <w:ind w:left="0"/>
        <w:rPr>
          <w:b/>
          <w:w w:val="105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273050</wp:posOffset>
                </wp:positionV>
                <wp:extent cx="485775" cy="790575"/>
                <wp:effectExtent l="19050" t="38100" r="28575" b="66675"/>
                <wp:wrapNone/>
                <wp:docPr id="194" name="Left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90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CFC9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4" o:spid="_x0000_s1026" type="#_x0000_t66" style="position:absolute;margin-left:304.75pt;margin-top:21.5pt;width:38.25pt;height:62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" adj="10800" fillcolor="#5b9bd5 [3204]" strokecolor="#1f4d78 [1604]" strokeweight="1pt"/>
            </w:pict>
          </mc:Fallback>
        </mc:AlternateContent>
      </w:r>
      <w:r w:rsidR="00C220D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-3175</wp:posOffset>
                </wp:positionV>
                <wp:extent cx="2362200" cy="140017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20DE" w:rsidRDefault="006D3BE5">
                            <w:r w:rsidRPr="00845120">
                              <w:rPr>
                                <w:b/>
                                <w:u w:val="single"/>
                              </w:rPr>
                              <w:t>Les nationalités</w:t>
                            </w:r>
                            <w:r>
                              <w:t xml:space="preserve">: To form the nationality, use </w:t>
                            </w:r>
                            <w:r w:rsidR="00845120">
                              <w:t>this box. Example: Je suis fran</w:t>
                            </w:r>
                            <w:r w:rsidR="00845120">
                              <w:rPr>
                                <w:rFonts w:cstheme="minorHAnsi"/>
                              </w:rPr>
                              <w:t>ç</w:t>
                            </w:r>
                            <w:r>
                              <w:t>ais.</w:t>
                            </w:r>
                          </w:p>
                          <w:p w:rsidR="006D3BE5" w:rsidRDefault="006D3BE5">
                            <w:r>
                              <w:t xml:space="preserve">A </w:t>
                            </w:r>
                            <w:r w:rsidR="00845120">
                              <w:t>girl would say: je suis fran</w:t>
                            </w:r>
                            <w:r w:rsidR="00845120">
                              <w:rPr>
                                <w:rFonts w:cstheme="minorHAnsi"/>
                              </w:rPr>
                              <w:t>ç</w:t>
                            </w:r>
                            <w:r>
                              <w:t>aise.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3" o:spid="_x0000_s1029" type="#_x0000_t202" style="position:absolute;margin-left:357.25pt;margin-top:-.25pt;width:186pt;height:11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" fillcolor="white [3201]" strokeweight=".5pt">
                <v:textbox>
                  <w:txbxContent>
                    <w:p w:rsidR="00C220DE" w:rsidRDefault="006D3BE5">
                      <w:r w:rsidRPr="00845120">
                        <w:rPr>
                          <w:b/>
                          <w:u w:val="single"/>
                        </w:rPr>
                        <w:t>Les nationalités</w:t>
                      </w:r>
                      <w:r>
                        <w:t xml:space="preserve">: To form the nationality, use </w:t>
                      </w:r>
                      <w:r w:rsidR="00845120">
                        <w:t>this box. Example: Je suis fran</w:t>
                      </w:r>
                      <w:r w:rsidR="00845120">
                        <w:rPr>
                          <w:rFonts w:cstheme="minorHAnsi"/>
                        </w:rPr>
                        <w:t>ç</w:t>
                      </w:r>
                      <w:r>
                        <w:t>ais.</w:t>
                      </w:r>
                    </w:p>
                    <w:p w:rsidR="006D3BE5" w:rsidRDefault="006D3BE5">
                      <w:r>
                        <w:t xml:space="preserve">A </w:t>
                      </w:r>
                      <w:r w:rsidR="00845120">
                        <w:t>girl would say: je suis fran</w:t>
                      </w:r>
                      <w:r w:rsidR="00845120">
                        <w:rPr>
                          <w:rFonts w:cstheme="minorHAnsi"/>
                        </w:rPr>
                        <w:t>ç</w:t>
                      </w:r>
                      <w:r>
                        <w:t>aise.</w:t>
                      </w:r>
                    </w:p>
                  </w:txbxContent>
                </v:textbox>
              </v:shape>
            </w:pict>
          </mc:Fallback>
        </mc:AlternateContent>
      </w:r>
      <w:r w:rsidR="00F50B65">
        <w:rPr>
          <w:noProof/>
          <w:lang w:val="en-GB" w:eastAsia="en-GB"/>
        </w:rPr>
        <w:drawing>
          <wp:inline distT="0" distB="0" distL="0" distR="0" wp14:anchorId="0633FCF4" wp14:editId="137BDFA1">
            <wp:extent cx="3895725" cy="1466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CA" w:rsidRDefault="001B41CA" w:rsidP="00DD764A">
      <w:pPr>
        <w:pStyle w:val="BodyText"/>
        <w:ind w:left="0"/>
        <w:rPr>
          <w:b/>
          <w:w w:val="105"/>
          <w:u w:val="single"/>
        </w:rPr>
      </w:pPr>
    </w:p>
    <w:p w:rsidR="001B41CA" w:rsidRDefault="001B41CA" w:rsidP="00DD764A">
      <w:pPr>
        <w:pStyle w:val="BodyText"/>
        <w:ind w:left="0"/>
        <w:rPr>
          <w:b/>
          <w:w w:val="105"/>
          <w:u w:val="single"/>
        </w:rPr>
      </w:pPr>
    </w:p>
    <w:p w:rsidR="007E71FD" w:rsidRDefault="00F50B65" w:rsidP="00DD764A">
      <w:pPr>
        <w:pStyle w:val="BodyText"/>
        <w:ind w:left="0"/>
        <w:rPr>
          <w:b/>
          <w:w w:val="105"/>
          <w:u w:val="single"/>
        </w:rPr>
      </w:pPr>
      <w:r>
        <w:rPr>
          <w:b/>
          <w:w w:val="105"/>
          <w:u w:val="single"/>
        </w:rPr>
        <w:lastRenderedPageBreak/>
        <w:t>Languages you speak</w:t>
      </w:r>
    </w:p>
    <w:p w:rsidR="007E71FD" w:rsidRDefault="00E13AD3" w:rsidP="00DD764A">
      <w:pPr>
        <w:pStyle w:val="BodyText"/>
        <w:ind w:left="0"/>
        <w:rPr>
          <w:sz w:val="3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5AEE83" wp14:editId="667CD3C1">
                <wp:simplePos x="0" y="0"/>
                <wp:positionH relativeFrom="column">
                  <wp:posOffset>3994150</wp:posOffset>
                </wp:positionH>
                <wp:positionV relativeFrom="paragraph">
                  <wp:posOffset>236220</wp:posOffset>
                </wp:positionV>
                <wp:extent cx="1876425" cy="333375"/>
                <wp:effectExtent l="0" t="0" r="28575" b="2857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3AD3" w:rsidRPr="00E13AD3" w:rsidRDefault="00E13A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Prepositions with countries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AEE83" id="Text Box 195" o:spid="_x0000_s1030" type="#_x0000_t202" style="position:absolute;margin-left:314.5pt;margin-top:18.6pt;width:147.7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" fillcolor="white [3201]" strokeweight=".5pt">
                <v:textbox>
                  <w:txbxContent>
                    <w:p w:rsidR="00E13AD3" w:rsidRPr="00E13AD3" w:rsidRDefault="00E13A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Prepositions with countries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CF015" wp14:editId="53D2FBD7">
                <wp:simplePos x="0" y="0"/>
                <wp:positionH relativeFrom="column">
                  <wp:posOffset>1631950</wp:posOffset>
                </wp:positionH>
                <wp:positionV relativeFrom="paragraph">
                  <wp:posOffset>7620</wp:posOffset>
                </wp:positionV>
                <wp:extent cx="857250" cy="476250"/>
                <wp:effectExtent l="38100" t="0" r="19050" b="38100"/>
                <wp:wrapNone/>
                <wp:docPr id="196" name="Down Arrow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698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6" o:spid="_x0000_s1026" type="#_x0000_t67" style="position:absolute;margin-left:128.5pt;margin-top:.6pt;width:67.5pt;height:3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" adj="10800" fillcolor="#5b9bd5 [3204]" strokecolor="#1f4d78 [1604]" strokeweight="1pt"/>
            </w:pict>
          </mc:Fallback>
        </mc:AlternateContent>
      </w:r>
    </w:p>
    <w:p w:rsidR="008872B7" w:rsidRDefault="008872B7" w:rsidP="00DD764A">
      <w:pPr>
        <w:pStyle w:val="BodyText"/>
        <w:ind w:left="0"/>
        <w:rPr>
          <w:sz w:val="32"/>
        </w:rPr>
      </w:pPr>
    </w:p>
    <w:p w:rsidR="00E13AD3" w:rsidRDefault="00E13AD3" w:rsidP="00DD764A">
      <w:pPr>
        <w:pStyle w:val="BodyText"/>
        <w:ind w:left="0"/>
        <w:rPr>
          <w:sz w:val="32"/>
        </w:rPr>
      </w:pPr>
      <w:r>
        <w:rPr>
          <w:noProof/>
          <w:lang w:val="en-GB" w:eastAsia="en-GB"/>
        </w:rPr>
        <w:drawing>
          <wp:inline distT="0" distB="0" distL="0" distR="0" wp14:anchorId="5DA6BC65" wp14:editId="60965A5D">
            <wp:extent cx="3152775" cy="17335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2B7">
        <w:rPr>
          <w:noProof/>
          <w:lang w:val="en-GB" w:eastAsia="en-GB"/>
        </w:rPr>
        <w:drawing>
          <wp:inline distT="0" distB="0" distL="0" distR="0" wp14:anchorId="30BC8E8E" wp14:editId="4CB5A6F1">
            <wp:extent cx="3781425" cy="14478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B7" w:rsidRDefault="008872B7" w:rsidP="00DD764A">
      <w:pPr>
        <w:pStyle w:val="BodyText"/>
        <w:ind w:left="0"/>
        <w:rPr>
          <w:sz w:val="32"/>
        </w:rPr>
      </w:pPr>
    </w:p>
    <w:p w:rsidR="00DD764A" w:rsidRDefault="00E13AD3" w:rsidP="00DD764A">
      <w:pPr>
        <w:pStyle w:val="BodyText"/>
        <w:ind w:left="0"/>
        <w:rPr>
          <w:sz w:val="27"/>
        </w:rPr>
      </w:pPr>
      <w:r>
        <w:rPr>
          <w:sz w:val="27"/>
        </w:rPr>
        <w:t xml:space="preserve">Practice: </w:t>
      </w:r>
    </w:p>
    <w:p w:rsidR="00E13AD3" w:rsidRDefault="00E13AD3" w:rsidP="00DD764A">
      <w:pPr>
        <w:pStyle w:val="BodyText"/>
        <w:ind w:left="0"/>
        <w:rPr>
          <w:sz w:val="27"/>
        </w:rPr>
      </w:pPr>
    </w:p>
    <w:p w:rsidR="00E13AD3" w:rsidRDefault="00E13AD3" w:rsidP="00DD764A">
      <w:pPr>
        <w:pStyle w:val="BodyText"/>
        <w:ind w:left="0"/>
        <w:rPr>
          <w:sz w:val="27"/>
        </w:rPr>
      </w:pPr>
      <w:r>
        <w:rPr>
          <w:noProof/>
          <w:lang w:val="en-GB" w:eastAsia="en-GB"/>
        </w:rPr>
        <w:drawing>
          <wp:inline distT="0" distB="0" distL="0" distR="0" wp14:anchorId="7563F018" wp14:editId="15FEB8D0">
            <wp:extent cx="3476625" cy="19526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F519E" w:rsidP="00DD764A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F519E" w:rsidRDefault="00DF519E" w:rsidP="00DD764A"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F519E" w:rsidRDefault="00DF519E" w:rsidP="00DD764A">
      <w:pPr>
        <w:sectPr w:rsidR="00DF519E">
          <w:headerReference w:type="default" r:id="rId28"/>
          <w:pgSz w:w="11910" w:h="16840"/>
          <w:pgMar w:top="1160" w:right="180" w:bottom="1300" w:left="400" w:header="0" w:footer="1031" w:gutter="0"/>
          <w:cols w:space="720"/>
        </w:sectPr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73540B">
        <w:t>----------------------------</w:t>
      </w:r>
    </w:p>
    <w:p w:rsidR="00DD764A" w:rsidRDefault="00DD764A" w:rsidP="00DD764A">
      <w:pPr>
        <w:pStyle w:val="BodyText"/>
        <w:spacing w:before="106"/>
        <w:ind w:left="5569"/>
      </w:pPr>
      <w:r>
        <w:rPr>
          <w:w w:val="85"/>
        </w:rPr>
        <w:lastRenderedPageBreak/>
        <w:t>La date</w:t>
      </w:r>
      <w:r>
        <w:rPr>
          <w:spacing w:val="-51"/>
          <w:w w:val="85"/>
        </w:rPr>
        <w:t xml:space="preserve"> </w:t>
      </w:r>
      <w:r>
        <w:rPr>
          <w:w w:val="85"/>
        </w:rPr>
        <w:t>…………….……………………………………………..</w:t>
      </w:r>
    </w:p>
    <w:p w:rsidR="00DD764A" w:rsidRDefault="00DD764A" w:rsidP="00DD764A">
      <w:pPr>
        <w:pStyle w:val="BodyText"/>
        <w:ind w:left="0"/>
        <w:rPr>
          <w:sz w:val="20"/>
        </w:rPr>
      </w:pPr>
    </w:p>
    <w:p w:rsidR="00DD764A" w:rsidRDefault="00DD764A" w:rsidP="00DD764A">
      <w:pPr>
        <w:pStyle w:val="BodyText"/>
        <w:spacing w:before="5"/>
        <w:ind w:left="0"/>
        <w:rPr>
          <w:sz w:val="23"/>
        </w:rPr>
      </w:pP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DD764A" w:rsidTr="0069330A">
        <w:trPr>
          <w:trHeight w:val="345"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D764A" w:rsidRDefault="00DD764A" w:rsidP="0069330A">
            <w:pPr>
              <w:pStyle w:val="TableParagraph"/>
              <w:spacing w:before="33"/>
              <w:ind w:left="4066"/>
              <w:rPr>
                <w:b/>
                <w:sz w:val="24"/>
              </w:rPr>
            </w:pPr>
            <w:r>
              <w:rPr>
                <w:b/>
                <w:color w:val="EDEBE0"/>
                <w:sz w:val="24"/>
              </w:rPr>
              <w:t>1.2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Quelle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est</w:t>
            </w:r>
            <w:r>
              <w:rPr>
                <w:b/>
                <w:color w:val="EDEBE0"/>
                <w:spacing w:val="-23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la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date</w:t>
            </w:r>
            <w:r>
              <w:rPr>
                <w:b/>
                <w:color w:val="EDEBE0"/>
                <w:spacing w:val="-22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de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ton</w:t>
            </w:r>
            <w:r>
              <w:rPr>
                <w:b/>
                <w:color w:val="EDEBE0"/>
                <w:spacing w:val="-23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anniversaire</w:t>
            </w:r>
            <w:r>
              <w:rPr>
                <w:b/>
                <w:color w:val="EDEBE0"/>
                <w:spacing w:val="-22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?</w:t>
            </w:r>
          </w:p>
        </w:tc>
      </w:tr>
      <w:tr w:rsidR="00DD764A" w:rsidTr="0069330A">
        <w:trPr>
          <w:trHeight w:val="1547"/>
        </w:trPr>
        <w:tc>
          <w:tcPr>
            <w:tcW w:w="9244" w:type="dxa"/>
            <w:tcBorders>
              <w:top w:val="nil"/>
            </w:tcBorders>
          </w:tcPr>
          <w:p w:rsidR="00DD764A" w:rsidRDefault="00DD764A" w:rsidP="0069330A">
            <w:pPr>
              <w:pStyle w:val="TableParagraph"/>
              <w:spacing w:before="268"/>
              <w:ind w:left="2292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Traduisez le titre en anglais : …………………………………………………….</w:t>
            </w:r>
          </w:p>
          <w:p w:rsidR="00DD764A" w:rsidRDefault="00DD764A" w:rsidP="0069330A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TBAT count up to 31 in French (-)</w:t>
            </w:r>
          </w:p>
          <w:p w:rsidR="00DD764A" w:rsidRDefault="00DD764A" w:rsidP="0069330A">
            <w:pPr>
              <w:pStyle w:val="TableParagraph"/>
              <w:spacing w:before="7" w:line="320" w:lineRule="atLeast"/>
              <w:ind w:left="107" w:right="4113"/>
              <w:rPr>
                <w:sz w:val="24"/>
              </w:rPr>
            </w:pPr>
            <w:r>
              <w:rPr>
                <w:sz w:val="24"/>
              </w:rPr>
              <w:t>TBAT the months of the year in French (=) TBAT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say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dates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</w:p>
        </w:tc>
      </w:tr>
      <w:tr w:rsidR="00DD764A" w:rsidTr="0069330A">
        <w:trPr>
          <w:trHeight w:val="3727"/>
        </w:trPr>
        <w:tc>
          <w:tcPr>
            <w:tcW w:w="9244" w:type="dxa"/>
          </w:tcPr>
          <w:p w:rsidR="00DD764A" w:rsidRDefault="00DD764A" w:rsidP="0069330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  <w:u w:val="single"/>
              </w:rPr>
              <w:t>Les mots clés</w:t>
            </w:r>
          </w:p>
          <w:p w:rsidR="00DD764A" w:rsidRDefault="00DD764A" w:rsidP="0069330A">
            <w:pPr>
              <w:pStyle w:val="TableParagraph"/>
              <w:spacing w:after="47"/>
              <w:ind w:left="100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4286C2EF" wp14:editId="46F12543">
                  <wp:extent cx="4585325" cy="2129028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325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64A" w:rsidRDefault="00DD764A" w:rsidP="0069330A">
            <w:pPr>
              <w:pStyle w:val="TableParagraph"/>
              <w:spacing w:line="20" w:lineRule="exact"/>
              <w:ind w:left="1001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C2F5E66" wp14:editId="3045277A">
                      <wp:extent cx="4599305" cy="7620"/>
                      <wp:effectExtent l="1270" t="2540" r="0" b="0"/>
                      <wp:docPr id="4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99305" cy="7620"/>
                                <a:chOff x="0" y="0"/>
                                <a:chExt cx="7243" cy="12"/>
                              </a:xfrm>
                            </wpg:grpSpPr>
                            <wps:wsp>
                              <wps:cNvPr id="4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243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60856" id="Group 20" o:spid="_x0000_s1026" style="width:362.15pt;height:.6pt;mso-position-horizontal-relative:char;mso-position-vertical-relative:line" coordsize="724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">
                      <v:rect id="Rectangle 21" o:spid="_x0000_s1027" style="position:absolute;width:724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DD764A" w:rsidRDefault="00DD764A" w:rsidP="00DD764A">
      <w:pPr>
        <w:pStyle w:val="BodyText"/>
        <w:spacing w:before="2"/>
        <w:ind w:left="0"/>
        <w:rPr>
          <w:sz w:val="19"/>
        </w:rPr>
      </w:pPr>
    </w:p>
    <w:p w:rsidR="00DD764A" w:rsidRDefault="0060789D" w:rsidP="00DD764A">
      <w:pPr>
        <w:pStyle w:val="BodyText"/>
        <w:spacing w:before="124"/>
      </w:pPr>
      <w:r>
        <w:rPr>
          <w:b/>
          <w:u w:val="single"/>
        </w:rPr>
        <w:t>Do now</w:t>
      </w:r>
      <w:r w:rsidR="00DD764A">
        <w:rPr>
          <w:b/>
          <w:u w:val="single"/>
        </w:rPr>
        <w:t>:</w:t>
      </w:r>
      <w:r w:rsidR="00DD764A">
        <w:rPr>
          <w:b/>
        </w:rPr>
        <w:t xml:space="preserve"> </w:t>
      </w:r>
      <w:r w:rsidR="00DD764A">
        <w:t>Qu’est-ce qu’il y a sur la photo ?</w:t>
      </w:r>
      <w:r w:rsidR="00B506E2">
        <w:t xml:space="preserve"> Write four simple sentences in French about what you can see on the picture</w:t>
      </w:r>
    </w:p>
    <w:p w:rsidR="00B506E2" w:rsidRDefault="00B506E2" w:rsidP="00DD764A">
      <w:pPr>
        <w:pStyle w:val="BodyText"/>
        <w:spacing w:before="124"/>
      </w:pPr>
      <w:r>
        <w:rPr>
          <w:noProof/>
          <w:lang w:val="en-GB" w:eastAsia="en-GB"/>
        </w:rPr>
        <w:drawing>
          <wp:inline distT="0" distB="0" distL="0" distR="0" wp14:anchorId="0FC8864F" wp14:editId="634F56C0">
            <wp:extent cx="5610225" cy="225742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E2" w:rsidRDefault="00B506E2" w:rsidP="00DD764A">
      <w:pPr>
        <w:pStyle w:val="BodyText"/>
        <w:spacing w:before="124"/>
      </w:pPr>
    </w:p>
    <w:p w:rsidR="00DD764A" w:rsidRDefault="00B506E2" w:rsidP="00DD764A">
      <w:pPr>
        <w:pStyle w:val="BodyText"/>
        <w:spacing w:before="9"/>
        <w:ind w:left="0"/>
        <w:rPr>
          <w:sz w:val="20"/>
        </w:rPr>
      </w:pPr>
      <w:r w:rsidRPr="008141BB">
        <w:rPr>
          <w:b/>
          <w:sz w:val="20"/>
        </w:rPr>
        <w:t>I do: Sur la photo, il y a un chien</w:t>
      </w:r>
      <w:r w:rsidR="008141BB" w:rsidRPr="008141BB">
        <w:rPr>
          <w:b/>
          <w:sz w:val="20"/>
        </w:rPr>
        <w:t>.</w:t>
      </w:r>
      <w:r w:rsidR="008141BB">
        <w:rPr>
          <w:sz w:val="20"/>
        </w:rPr>
        <w:t xml:space="preserve"> </w:t>
      </w:r>
      <w:r>
        <w:rPr>
          <w:sz w:val="20"/>
        </w:rPr>
        <w:t>( On the photo, there is a dog)</w:t>
      </w:r>
    </w:p>
    <w:p w:rsidR="00DD764A" w:rsidRDefault="00DD764A" w:rsidP="00DD764A">
      <w:pPr>
        <w:spacing w:before="123"/>
        <w:ind w:left="680"/>
      </w:pPr>
      <w:r>
        <w:rPr>
          <w:spacing w:val="-2"/>
          <w:w w:val="80"/>
        </w:rPr>
        <w:t xml:space="preserve">1.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……………………………………………………………………..............................................……………</w:t>
      </w:r>
      <w:r w:rsidR="008141BB">
        <w:rPr>
          <w:spacing w:val="-2"/>
          <w:w w:val="80"/>
        </w:rPr>
        <w:t>…………………………………………………………………………………….</w:t>
      </w:r>
      <w:r>
        <w:rPr>
          <w:spacing w:val="-2"/>
          <w:w w:val="80"/>
        </w:rPr>
        <w:t>…</w:t>
      </w:r>
    </w:p>
    <w:p w:rsidR="00DD764A" w:rsidRDefault="00DD764A" w:rsidP="00DD764A">
      <w:pPr>
        <w:spacing w:before="192"/>
        <w:ind w:left="680"/>
      </w:pPr>
      <w:r>
        <w:rPr>
          <w:spacing w:val="-2"/>
          <w:w w:val="80"/>
        </w:rPr>
        <w:t xml:space="preserve">2.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………………………………………..............................................…………………………………………</w:t>
      </w:r>
      <w:r w:rsidR="008141BB">
        <w:rPr>
          <w:spacing w:val="-2"/>
          <w:w w:val="80"/>
        </w:rPr>
        <w:t>………………………………………………………………………………….…</w:t>
      </w:r>
      <w:r>
        <w:rPr>
          <w:spacing w:val="-2"/>
          <w:w w:val="80"/>
        </w:rPr>
        <w:t>…</w:t>
      </w:r>
    </w:p>
    <w:p w:rsidR="00DD764A" w:rsidRDefault="00DD764A" w:rsidP="00DD764A">
      <w:pPr>
        <w:spacing w:before="190"/>
        <w:ind w:left="680"/>
      </w:pPr>
      <w:r>
        <w:rPr>
          <w:w w:val="90"/>
        </w:rPr>
        <w:t>3. …………..............................................…………………………………………………………………</w:t>
      </w:r>
      <w:r w:rsidR="008141BB">
        <w:rPr>
          <w:spacing w:val="-2"/>
          <w:w w:val="80"/>
        </w:rPr>
        <w:t>………………………………………………………………………………</w:t>
      </w:r>
    </w:p>
    <w:p w:rsidR="00DD764A" w:rsidRDefault="00DD764A" w:rsidP="00DD764A">
      <w:pPr>
        <w:spacing w:before="188"/>
        <w:ind w:left="680"/>
      </w:pPr>
      <w:r>
        <w:rPr>
          <w:w w:val="95"/>
        </w:rPr>
        <w:t>4. .......................................................................................................................................</w:t>
      </w:r>
      <w:r w:rsidR="008141BB">
        <w:rPr>
          <w:w w:val="95"/>
        </w:rPr>
        <w:t>.............................................</w:t>
      </w:r>
      <w:r>
        <w:rPr>
          <w:w w:val="95"/>
        </w:rPr>
        <w:t>......</w:t>
      </w:r>
    </w:p>
    <w:p w:rsidR="00DD764A" w:rsidRDefault="00DD764A" w:rsidP="00DD764A">
      <w:pPr>
        <w:pStyle w:val="BodyText"/>
        <w:ind w:left="0"/>
        <w:rPr>
          <w:sz w:val="30"/>
        </w:rPr>
      </w:pPr>
    </w:p>
    <w:p w:rsidR="00124D21" w:rsidRDefault="00124D21" w:rsidP="00DD764A">
      <w:pPr>
        <w:pStyle w:val="BodyText"/>
        <w:rPr>
          <w:b/>
          <w:u w:val="single"/>
        </w:rPr>
      </w:pPr>
    </w:p>
    <w:p w:rsidR="00124D21" w:rsidRDefault="00124D21" w:rsidP="00DD764A">
      <w:pPr>
        <w:pStyle w:val="BodyText"/>
        <w:rPr>
          <w:b/>
          <w:u w:val="single"/>
        </w:rPr>
      </w:pPr>
      <w:r>
        <w:rPr>
          <w:b/>
          <w:u w:val="single"/>
        </w:rPr>
        <w:lastRenderedPageBreak/>
        <w:t>Present:</w:t>
      </w:r>
    </w:p>
    <w:p w:rsidR="00124D21" w:rsidRDefault="00124D21" w:rsidP="00DD764A">
      <w:pPr>
        <w:pStyle w:val="BodyText"/>
        <w:rPr>
          <w:b/>
          <w:u w:val="single"/>
        </w:rPr>
      </w:pPr>
    </w:p>
    <w:p w:rsidR="00124D21" w:rsidRDefault="00124D21" w:rsidP="00DD764A">
      <w:pPr>
        <w:pStyle w:val="BodyText"/>
        <w:rPr>
          <w:b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380BAAFB" wp14:editId="1EFF0D5F">
            <wp:extent cx="3324225" cy="647700"/>
            <wp:effectExtent l="0" t="0" r="952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D764A" w:rsidP="00DD764A">
      <w:pPr>
        <w:pStyle w:val="BodyText"/>
      </w:pPr>
      <w:r>
        <w:rPr>
          <w:b/>
          <w:u w:val="single"/>
        </w:rPr>
        <w:t>Practice:</w:t>
      </w:r>
      <w:r>
        <w:rPr>
          <w:b/>
        </w:rPr>
        <w:t xml:space="preserve"> </w:t>
      </w:r>
      <w:r w:rsidR="00124D21">
        <w:t>Traduisez en français</w:t>
      </w:r>
      <w:r>
        <w:t>.</w:t>
      </w:r>
      <w:r w:rsidR="007763A3">
        <w:t xml:space="preserve"> (Translate into French)</w:t>
      </w:r>
    </w:p>
    <w:p w:rsidR="00DD764A" w:rsidRDefault="00DD764A" w:rsidP="00DD764A">
      <w:pPr>
        <w:pStyle w:val="BodyText"/>
        <w:spacing w:before="207"/>
      </w:pPr>
      <w:r>
        <w:rPr>
          <w:w w:val="80"/>
        </w:rPr>
        <w:t>When  is  your  birthday  ?  =</w:t>
      </w:r>
      <w:r>
        <w:rPr>
          <w:spacing w:val="13"/>
          <w:w w:val="80"/>
        </w:rPr>
        <w:t xml:space="preserve"> </w:t>
      </w:r>
      <w:r>
        <w:rPr>
          <w:w w:val="80"/>
        </w:rPr>
        <w:t>……………………………………………………………………………………………………….</w:t>
      </w:r>
    </w:p>
    <w:p w:rsidR="00DD764A" w:rsidRDefault="00DD764A" w:rsidP="00DD764A">
      <w:pPr>
        <w:pStyle w:val="BodyText"/>
        <w:spacing w:before="7"/>
        <w:ind w:left="0"/>
        <w:rPr>
          <w:sz w:val="31"/>
        </w:rPr>
      </w:pPr>
    </w:p>
    <w:p w:rsidR="00DD764A" w:rsidRDefault="00DD764A" w:rsidP="00DD764A">
      <w:pPr>
        <w:pStyle w:val="BodyText"/>
      </w:pPr>
      <w:r>
        <w:rPr>
          <w:w w:val="80"/>
        </w:rPr>
        <w:t>My</w:t>
      </w:r>
      <w:r>
        <w:rPr>
          <w:spacing w:val="20"/>
          <w:w w:val="80"/>
        </w:rPr>
        <w:t xml:space="preserve"> </w:t>
      </w:r>
      <w:r>
        <w:rPr>
          <w:w w:val="80"/>
        </w:rPr>
        <w:t>birthday</w:t>
      </w:r>
      <w:r>
        <w:rPr>
          <w:spacing w:val="22"/>
          <w:w w:val="80"/>
        </w:rPr>
        <w:t xml:space="preserve"> </w:t>
      </w:r>
      <w:r>
        <w:rPr>
          <w:w w:val="80"/>
        </w:rPr>
        <w:t>is</w:t>
      </w:r>
      <w:r>
        <w:rPr>
          <w:spacing w:val="23"/>
          <w:w w:val="80"/>
        </w:rPr>
        <w:t xml:space="preserve"> </w:t>
      </w:r>
      <w:r>
        <w:rPr>
          <w:w w:val="80"/>
        </w:rPr>
        <w:t>……………….</w:t>
      </w:r>
      <w:r>
        <w:rPr>
          <w:spacing w:val="24"/>
          <w:w w:val="80"/>
        </w:rPr>
        <w:t xml:space="preserve"> </w:t>
      </w:r>
      <w:r>
        <w:rPr>
          <w:w w:val="80"/>
        </w:rPr>
        <w:t>=</w:t>
      </w:r>
      <w:r>
        <w:rPr>
          <w:spacing w:val="24"/>
          <w:w w:val="80"/>
        </w:rPr>
        <w:t xml:space="preserve"> </w:t>
      </w:r>
      <w:r>
        <w:rPr>
          <w:w w:val="80"/>
        </w:rPr>
        <w:t>…………………………………………………………………………………………………….</w:t>
      </w:r>
    </w:p>
    <w:p w:rsidR="00DD764A" w:rsidRDefault="00DD764A" w:rsidP="00DD764A">
      <w:pPr>
        <w:pStyle w:val="BodyText"/>
        <w:ind w:left="0"/>
        <w:rPr>
          <w:sz w:val="32"/>
        </w:rPr>
      </w:pPr>
    </w:p>
    <w:p w:rsidR="00DD764A" w:rsidRDefault="00DD764A" w:rsidP="00DD764A">
      <w:pPr>
        <w:pStyle w:val="BodyText"/>
        <w:spacing w:before="232"/>
      </w:pPr>
      <w:r>
        <w:rPr>
          <w:b/>
          <w:color w:val="FF0000"/>
          <w:u w:val="single" w:color="FF0000"/>
        </w:rPr>
        <w:t>Challenge</w:t>
      </w:r>
      <w:r>
        <w:rPr>
          <w:color w:val="FF0000"/>
        </w:rPr>
        <w:t>:</w:t>
      </w:r>
      <w:r>
        <w:rPr>
          <w:color w:val="FF0000"/>
          <w:spacing w:val="-34"/>
        </w:rPr>
        <w:t xml:space="preserve"> </w:t>
      </w:r>
      <w:r>
        <w:t>Write</w:t>
      </w:r>
      <w:r>
        <w:rPr>
          <w:spacing w:val="-32"/>
        </w:rPr>
        <w:t xml:space="preserve"> </w:t>
      </w:r>
      <w:r>
        <w:t>out</w:t>
      </w:r>
      <w:r>
        <w:rPr>
          <w:spacing w:val="-32"/>
        </w:rPr>
        <w:t xml:space="preserve"> </w:t>
      </w:r>
      <w:r>
        <w:t>all</w:t>
      </w:r>
      <w:r>
        <w:rPr>
          <w:spacing w:val="-33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months</w:t>
      </w:r>
      <w:r>
        <w:rPr>
          <w:spacing w:val="-3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correct</w:t>
      </w:r>
      <w:r>
        <w:rPr>
          <w:spacing w:val="-32"/>
        </w:rPr>
        <w:t xml:space="preserve"> </w:t>
      </w:r>
      <w:r>
        <w:t>order</w:t>
      </w:r>
      <w:r>
        <w:rPr>
          <w:spacing w:val="-32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French</w:t>
      </w:r>
      <w:r>
        <w:rPr>
          <w:spacing w:val="-33"/>
        </w:rPr>
        <w:t xml:space="preserve"> </w:t>
      </w:r>
      <w:r>
        <w:t>using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jumble</w:t>
      </w:r>
      <w:r>
        <w:rPr>
          <w:spacing w:val="-32"/>
        </w:rPr>
        <w:t xml:space="preserve"> </w:t>
      </w:r>
      <w:r>
        <w:t>below</w:t>
      </w:r>
    </w:p>
    <w:p w:rsidR="00DD764A" w:rsidRDefault="00DD764A" w:rsidP="00DD764A">
      <w:pPr>
        <w:spacing w:before="32"/>
        <w:ind w:left="320"/>
        <w:rPr>
          <w:sz w:val="16"/>
        </w:rPr>
      </w:pPr>
      <w:r>
        <w:rPr>
          <w:sz w:val="16"/>
        </w:rPr>
        <w:t>(remember, French months do not have a capital letter)</w:t>
      </w:r>
    </w:p>
    <w:p w:rsidR="00DD764A" w:rsidRDefault="00DD764A" w:rsidP="00DD764A">
      <w:pPr>
        <w:pStyle w:val="BodyText"/>
        <w:spacing w:before="3"/>
        <w:ind w:left="0"/>
      </w:pPr>
    </w:p>
    <w:p w:rsidR="00DD764A" w:rsidRDefault="00DD764A" w:rsidP="00DD764A">
      <w:pPr>
        <w:spacing w:before="1"/>
        <w:ind w:left="320"/>
        <w:rPr>
          <w:rFonts w:ascii="Calibri" w:hAnsi="Calibri"/>
          <w:i/>
          <w:sz w:val="26"/>
        </w:rPr>
      </w:pPr>
      <w:r>
        <w:rPr>
          <w:rFonts w:ascii="Calibri" w:hAnsi="Calibri"/>
          <w:i/>
          <w:w w:val="110"/>
          <w:sz w:val="26"/>
        </w:rPr>
        <w:t>maijanviermarsjuinseptembredécembreaoûtfévrieravriljuilletoctobrenovembre</w:t>
      </w:r>
    </w:p>
    <w:p w:rsidR="00DD764A" w:rsidRDefault="00DD764A" w:rsidP="00DD764A">
      <w:pPr>
        <w:pStyle w:val="BodyText"/>
        <w:spacing w:before="8"/>
        <w:ind w:left="0"/>
        <w:rPr>
          <w:rFonts w:ascii="Calibri"/>
          <w:i/>
          <w:sz w:val="31"/>
        </w:rPr>
      </w:pPr>
    </w:p>
    <w:p w:rsidR="001B41CA" w:rsidRDefault="00DD764A" w:rsidP="001B41CA">
      <w:pPr>
        <w:pStyle w:val="Heading1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</w:t>
      </w:r>
    </w:p>
    <w:p w:rsidR="001B41CA" w:rsidRDefault="001B41CA" w:rsidP="001B41CA">
      <w:pPr>
        <w:pStyle w:val="Heading1"/>
        <w:rPr>
          <w:w w:val="80"/>
        </w:rPr>
      </w:pPr>
    </w:p>
    <w:p w:rsidR="008B4B42" w:rsidRPr="001B41CA" w:rsidRDefault="008B4B42" w:rsidP="001B41CA">
      <w:pPr>
        <w:pStyle w:val="Heading1"/>
      </w:pPr>
      <w:r>
        <w:rPr>
          <w:w w:val="80"/>
        </w:rPr>
        <w:t>Quelle est la date de ton anniversaire?</w:t>
      </w:r>
    </w:p>
    <w:p w:rsidR="008B4B42" w:rsidRDefault="008B4B42" w:rsidP="008B4B42">
      <w:pPr>
        <w:spacing w:before="224"/>
        <w:rPr>
          <w:w w:val="80"/>
          <w:sz w:val="26"/>
        </w:rPr>
      </w:pPr>
      <w:r>
        <w:rPr>
          <w:w w:val="80"/>
          <w:sz w:val="26"/>
        </w:rPr>
        <w:t xml:space="preserve">I do: </w:t>
      </w:r>
      <w:r w:rsidR="001B41CA">
        <w:rPr>
          <w:noProof/>
          <w:lang w:eastAsia="en-GB"/>
        </w:rPr>
        <w:drawing>
          <wp:inline distT="0" distB="0" distL="0" distR="0" wp14:anchorId="16D0D998" wp14:editId="653857B6">
            <wp:extent cx="3257550" cy="628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42" w:rsidRDefault="008B4B42" w:rsidP="008B4B42">
      <w:pPr>
        <w:spacing w:before="224"/>
        <w:rPr>
          <w:w w:val="80"/>
          <w:sz w:val="26"/>
        </w:rPr>
      </w:pPr>
      <w:r>
        <w:rPr>
          <w:w w:val="80"/>
          <w:sz w:val="26"/>
        </w:rPr>
        <w:t>How did I do it?</w:t>
      </w:r>
    </w:p>
    <w:p w:rsidR="005F06C7" w:rsidRDefault="005F06C7" w:rsidP="008B4B42">
      <w:pPr>
        <w:spacing w:before="224"/>
        <w:rPr>
          <w:w w:val="80"/>
          <w:sz w:val="26"/>
        </w:rPr>
      </w:pPr>
      <w:r>
        <w:rPr>
          <w:noProof/>
          <w:lang w:eastAsia="en-GB"/>
        </w:rPr>
        <w:drawing>
          <wp:inline distT="0" distB="0" distL="0" distR="0" wp14:anchorId="678FAB12" wp14:editId="0DA2C622">
            <wp:extent cx="2905125" cy="15335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A3" w:rsidRDefault="007763A3" w:rsidP="008B4B42">
      <w:pPr>
        <w:spacing w:before="224"/>
        <w:rPr>
          <w:w w:val="80"/>
          <w:sz w:val="26"/>
        </w:rPr>
      </w:pPr>
      <w:r>
        <w:rPr>
          <w:w w:val="80"/>
          <w:sz w:val="26"/>
        </w:rPr>
        <w:t>Your turn: How would you say these dates in French?</w:t>
      </w:r>
    </w:p>
    <w:p w:rsidR="007763A3" w:rsidRDefault="007763A3" w:rsidP="007763A3">
      <w:pPr>
        <w:pStyle w:val="ListParagraph"/>
        <w:numPr>
          <w:ilvl w:val="0"/>
          <w:numId w:val="5"/>
        </w:numPr>
        <w:spacing w:before="224"/>
        <w:rPr>
          <w:w w:val="80"/>
          <w:sz w:val="26"/>
        </w:rPr>
      </w:pPr>
      <w:r>
        <w:rPr>
          <w:w w:val="80"/>
          <w:sz w:val="26"/>
        </w:rPr>
        <w:t>03/09…………………………………………………………………………………………………………</w:t>
      </w:r>
    </w:p>
    <w:p w:rsidR="007763A3" w:rsidRDefault="007763A3" w:rsidP="007763A3">
      <w:pPr>
        <w:pStyle w:val="ListParagraph"/>
        <w:numPr>
          <w:ilvl w:val="0"/>
          <w:numId w:val="5"/>
        </w:numPr>
        <w:spacing w:before="224"/>
        <w:rPr>
          <w:w w:val="80"/>
          <w:sz w:val="26"/>
        </w:rPr>
      </w:pPr>
      <w:r>
        <w:rPr>
          <w:w w:val="80"/>
          <w:sz w:val="26"/>
        </w:rPr>
        <w:t>18/04…………………………………………………………………………………………………………</w:t>
      </w:r>
    </w:p>
    <w:p w:rsidR="007763A3" w:rsidRDefault="007763A3" w:rsidP="007763A3">
      <w:pPr>
        <w:pStyle w:val="ListParagraph"/>
        <w:numPr>
          <w:ilvl w:val="0"/>
          <w:numId w:val="5"/>
        </w:numPr>
        <w:spacing w:before="224"/>
        <w:rPr>
          <w:w w:val="80"/>
          <w:sz w:val="26"/>
        </w:rPr>
      </w:pPr>
      <w:r>
        <w:rPr>
          <w:w w:val="80"/>
          <w:sz w:val="26"/>
        </w:rPr>
        <w:t>21/12----------------------------------------------------------------------------------------------------------------------------</w:t>
      </w:r>
    </w:p>
    <w:p w:rsidR="007763A3" w:rsidRPr="007763A3" w:rsidRDefault="000D648F" w:rsidP="007763A3">
      <w:pPr>
        <w:pStyle w:val="ListParagraph"/>
        <w:numPr>
          <w:ilvl w:val="0"/>
          <w:numId w:val="5"/>
        </w:numPr>
        <w:spacing w:before="224"/>
        <w:rPr>
          <w:w w:val="80"/>
          <w:sz w:val="26"/>
        </w:rPr>
      </w:pPr>
      <w:r>
        <w:rPr>
          <w:w w:val="80"/>
          <w:sz w:val="26"/>
        </w:rPr>
        <w:t>06/06……………………………………………………………………………………………………………</w:t>
      </w:r>
    </w:p>
    <w:p w:rsidR="000D648F" w:rsidRDefault="000D648F" w:rsidP="005F06C7">
      <w:pPr>
        <w:spacing w:before="123"/>
        <w:rPr>
          <w:b/>
          <w:sz w:val="24"/>
          <w:u w:val="single"/>
        </w:rPr>
      </w:pPr>
    </w:p>
    <w:p w:rsidR="005F06C7" w:rsidRPr="005F06C7" w:rsidRDefault="005F06C7" w:rsidP="005F06C7">
      <w:pPr>
        <w:spacing w:before="123"/>
      </w:pPr>
      <w:r>
        <w:rPr>
          <w:b/>
          <w:sz w:val="24"/>
          <w:u w:val="single"/>
        </w:rPr>
        <w:lastRenderedPageBreak/>
        <w:t>You do: Lisez:</w:t>
      </w:r>
      <w:r>
        <w:rPr>
          <w:b/>
          <w:sz w:val="24"/>
        </w:rPr>
        <w:t xml:space="preserve"> </w:t>
      </w:r>
      <w:r>
        <w:t>Read the 3 descriptions and fill in the boxes below.</w:t>
      </w:r>
    </w:p>
    <w:p w:rsidR="000D648F" w:rsidRDefault="000D648F" w:rsidP="008B4B42">
      <w:pPr>
        <w:spacing w:before="224"/>
        <w:rPr>
          <w:sz w:val="26"/>
        </w:rPr>
      </w:pPr>
      <w:r>
        <w:rPr>
          <w:noProof/>
          <w:lang w:eastAsia="en-GB"/>
        </w:rPr>
        <w:drawing>
          <wp:inline distT="0" distB="0" distL="0" distR="0" wp14:anchorId="707C962C" wp14:editId="769A088C">
            <wp:extent cx="7194550" cy="2238375"/>
            <wp:effectExtent l="0" t="0" r="635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6C7">
        <w:rPr>
          <w:noProof/>
          <w:sz w:val="20"/>
          <w:lang w:eastAsia="en-GB"/>
        </w:rPr>
        <w:drawing>
          <wp:anchor distT="0" distB="0" distL="114300" distR="114300" simplePos="0" relativeHeight="251670528" behindDoc="1" locked="0" layoutInCell="1" allowOverlap="1" wp14:anchorId="1EF84BDC" wp14:editId="3682E9E0">
            <wp:simplePos x="0" y="0"/>
            <wp:positionH relativeFrom="page">
              <wp:align>center</wp:align>
            </wp:positionH>
            <wp:positionV relativeFrom="paragraph">
              <wp:posOffset>2760345</wp:posOffset>
            </wp:positionV>
            <wp:extent cx="6590665" cy="1687195"/>
            <wp:effectExtent l="0" t="0" r="635" b="8255"/>
            <wp:wrapNone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Default="000D648F" w:rsidP="000D648F">
      <w:pPr>
        <w:tabs>
          <w:tab w:val="left" w:pos="2415"/>
        </w:tabs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Pr="000D648F" w:rsidRDefault="000D648F" w:rsidP="000D648F">
      <w:pPr>
        <w:rPr>
          <w:sz w:val="26"/>
        </w:rPr>
      </w:pPr>
    </w:p>
    <w:p w:rsidR="000D648F" w:rsidRDefault="000D648F" w:rsidP="000D648F">
      <w:pPr>
        <w:pStyle w:val="BodyText"/>
        <w:spacing w:before="250"/>
        <w:ind w:left="0"/>
      </w:pPr>
      <w:r>
        <w:rPr>
          <w:b/>
          <w:u w:val="single"/>
        </w:rPr>
        <w:t xml:space="preserve">Challenge: </w:t>
      </w:r>
      <w:r>
        <w:t>How do you say when your own birthday is in French?</w:t>
      </w:r>
    </w:p>
    <w:p w:rsidR="000D648F" w:rsidRDefault="000D648F" w:rsidP="000D648F">
      <w:pPr>
        <w:pStyle w:val="BodyText"/>
        <w:numPr>
          <w:ilvl w:val="0"/>
          <w:numId w:val="4"/>
        </w:numPr>
        <w:spacing w:before="125"/>
      </w:pPr>
      <w:r>
        <w:rPr>
          <w:w w:val="80"/>
        </w:rPr>
        <w:t>……………………………………………………………………..............................................…………………………………</w:t>
      </w:r>
    </w:p>
    <w:p w:rsidR="000D648F" w:rsidRDefault="000D648F" w:rsidP="000D648F">
      <w:pPr>
        <w:pStyle w:val="BodyText"/>
        <w:spacing w:before="207"/>
        <w:ind w:left="360"/>
      </w:pPr>
      <w:r>
        <w:rPr>
          <w:w w:val="80"/>
        </w:rPr>
        <w:t>…………………………………..............................................……………………………………………………………………..</w:t>
      </w:r>
    </w:p>
    <w:p w:rsidR="000D648F" w:rsidRDefault="000D648F" w:rsidP="000D648F">
      <w:pPr>
        <w:pStyle w:val="BodyText"/>
        <w:spacing w:before="250"/>
        <w:ind w:left="720"/>
        <w:rPr>
          <w:b/>
          <w:u w:val="single"/>
        </w:rPr>
      </w:pPr>
    </w:p>
    <w:p w:rsidR="000D648F" w:rsidRDefault="000D648F" w:rsidP="000D648F">
      <w:pPr>
        <w:pStyle w:val="BodyText"/>
        <w:spacing w:before="250"/>
        <w:ind w:left="0"/>
        <w:rPr>
          <w:b/>
        </w:rPr>
      </w:pPr>
      <w:r>
        <w:rPr>
          <w:b/>
          <w:u w:val="single"/>
        </w:rPr>
        <w:t>Extended Writing: Use Said’s description to make your own one</w:t>
      </w:r>
    </w:p>
    <w:p w:rsidR="000D648F" w:rsidRDefault="000D648F" w:rsidP="000D648F">
      <w:pPr>
        <w:pStyle w:val="BodyText"/>
        <w:spacing w:before="2"/>
        <w:ind w:left="0"/>
        <w:rPr>
          <w:b/>
          <w:sz w:val="21"/>
        </w:rPr>
      </w:pPr>
    </w:p>
    <w:p w:rsidR="000D648F" w:rsidRDefault="000D648F" w:rsidP="000D648F">
      <w:pPr>
        <w:pStyle w:val="BodyText"/>
        <w:spacing w:before="125"/>
      </w:pPr>
      <w:r>
        <w:rPr>
          <w:w w:val="80"/>
        </w:rPr>
        <w:t>……………………………………………………………………..............................................…………………………………</w:t>
      </w:r>
    </w:p>
    <w:p w:rsidR="000D648F" w:rsidRDefault="000D648F" w:rsidP="000D648F">
      <w:pPr>
        <w:pStyle w:val="BodyText"/>
        <w:spacing w:before="207"/>
      </w:pPr>
      <w:r>
        <w:rPr>
          <w:w w:val="80"/>
        </w:rPr>
        <w:t>…………………………………..............................................……………………………………………………………………..</w:t>
      </w:r>
    </w:p>
    <w:p w:rsidR="000D648F" w:rsidRDefault="000D648F" w:rsidP="000D648F">
      <w:pPr>
        <w:pStyle w:val="BodyText"/>
        <w:spacing w:before="207"/>
      </w:pPr>
      <w:r>
        <w:rPr>
          <w:w w:val="80"/>
        </w:rPr>
        <w:t>............................................……………………………………………………………………...........................................</w:t>
      </w:r>
    </w:p>
    <w:p w:rsidR="000D648F" w:rsidRDefault="000D648F" w:rsidP="000D648F">
      <w:pPr>
        <w:pStyle w:val="BodyText"/>
        <w:spacing w:before="207"/>
      </w:pPr>
      <w:r>
        <w:rPr>
          <w:w w:val="80"/>
        </w:rPr>
        <w:t>...……………………………………………………………………..............................................………………………………</w:t>
      </w:r>
    </w:p>
    <w:p w:rsidR="000D648F" w:rsidRDefault="000D648F" w:rsidP="000D648F">
      <w:pPr>
        <w:pStyle w:val="BodyText"/>
        <w:spacing w:before="210"/>
      </w:pPr>
      <w:r>
        <w:rPr>
          <w:w w:val="80"/>
        </w:rPr>
        <w:t>……………………………………..............................................…………………………………………………………………</w:t>
      </w:r>
    </w:p>
    <w:p w:rsidR="00DD764A" w:rsidRDefault="000D648F" w:rsidP="000D648F">
      <w:pPr>
        <w:pStyle w:val="BodyText"/>
        <w:spacing w:before="207"/>
      </w:pPr>
      <w:r>
        <w:rPr>
          <w:w w:val="85"/>
        </w:rPr>
        <w:t>….................................……………………………………………………………………...............................................</w:t>
      </w:r>
    </w:p>
    <w:p w:rsidR="00DD764A" w:rsidRDefault="00DD764A" w:rsidP="00DD764A">
      <w:pPr>
        <w:pStyle w:val="BodyText"/>
        <w:spacing w:before="7"/>
        <w:ind w:left="0"/>
        <w:rPr>
          <w:sz w:val="29"/>
        </w:rPr>
      </w:pP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DD764A" w:rsidTr="0069330A">
        <w:trPr>
          <w:trHeight w:val="345"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D764A" w:rsidRDefault="00DD764A" w:rsidP="0069330A">
            <w:pPr>
              <w:pStyle w:val="TableParagraph"/>
              <w:spacing w:before="33"/>
              <w:ind w:left="3377"/>
              <w:rPr>
                <w:b/>
                <w:sz w:val="24"/>
              </w:rPr>
            </w:pPr>
            <w:r>
              <w:rPr>
                <w:b/>
                <w:color w:val="EDEBE0"/>
                <w:sz w:val="24"/>
              </w:rPr>
              <w:t>1.3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De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quelle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couleur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sont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tes</w:t>
            </w:r>
            <w:r>
              <w:rPr>
                <w:b/>
                <w:color w:val="EDEBE0"/>
                <w:spacing w:val="-23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yeux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et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cheveux</w:t>
            </w:r>
            <w:r>
              <w:rPr>
                <w:b/>
                <w:color w:val="EDEBE0"/>
                <w:spacing w:val="31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?</w:t>
            </w:r>
          </w:p>
        </w:tc>
      </w:tr>
      <w:tr w:rsidR="00DD764A" w:rsidTr="0069330A">
        <w:trPr>
          <w:trHeight w:val="1547"/>
        </w:trPr>
        <w:tc>
          <w:tcPr>
            <w:tcW w:w="9244" w:type="dxa"/>
            <w:tcBorders>
              <w:top w:val="nil"/>
            </w:tcBorders>
          </w:tcPr>
          <w:p w:rsidR="00DD764A" w:rsidRDefault="00DD764A" w:rsidP="0069330A">
            <w:pPr>
              <w:pStyle w:val="TableParagraph"/>
              <w:spacing w:before="268"/>
              <w:ind w:left="2292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Traduisez le titre en anglais : …………………………………………………….</w:t>
            </w:r>
          </w:p>
          <w:p w:rsidR="00DD764A" w:rsidRDefault="00DD764A" w:rsidP="0069330A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TBAT say </w:t>
            </w:r>
            <w:r>
              <w:rPr>
                <w:rFonts w:ascii="Calibri"/>
                <w:i/>
                <w:sz w:val="24"/>
              </w:rPr>
              <w:t xml:space="preserve">I am </w:t>
            </w:r>
            <w:r>
              <w:rPr>
                <w:sz w:val="24"/>
              </w:rPr>
              <w:t xml:space="preserve">and </w:t>
            </w:r>
            <w:r>
              <w:rPr>
                <w:rFonts w:ascii="Calibri"/>
                <w:i/>
                <w:sz w:val="24"/>
              </w:rPr>
              <w:t xml:space="preserve">I have </w:t>
            </w:r>
            <w:r>
              <w:rPr>
                <w:sz w:val="24"/>
              </w:rPr>
              <w:t>in French (-)</w:t>
            </w:r>
          </w:p>
          <w:p w:rsidR="00DD764A" w:rsidRDefault="00DD764A" w:rsidP="0069330A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TBAT describe your eye colour in French (=)</w:t>
            </w:r>
          </w:p>
          <w:p w:rsidR="00DD764A" w:rsidRDefault="00DD764A" w:rsidP="0069330A">
            <w:pPr>
              <w:pStyle w:val="TableParagraph"/>
              <w:spacing w:before="44"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TBAT describe your hair and eye colour in French (+)</w:t>
            </w:r>
          </w:p>
        </w:tc>
      </w:tr>
      <w:tr w:rsidR="00DD764A" w:rsidTr="0069330A">
        <w:trPr>
          <w:trHeight w:val="1499"/>
        </w:trPr>
        <w:tc>
          <w:tcPr>
            <w:tcW w:w="9244" w:type="dxa"/>
          </w:tcPr>
          <w:p w:rsidR="00DD764A" w:rsidRDefault="00DD764A" w:rsidP="0069330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  <w:u w:val="single"/>
              </w:rPr>
              <w:t>Les mots clés</w:t>
            </w:r>
          </w:p>
          <w:p w:rsidR="00DD764A" w:rsidRDefault="00DD764A" w:rsidP="0069330A">
            <w:pPr>
              <w:pStyle w:val="TableParagraph"/>
              <w:tabs>
                <w:tab w:val="left" w:pos="2971"/>
                <w:tab w:val="left" w:pos="5938"/>
              </w:tabs>
              <w:spacing w:before="41"/>
              <w:ind w:left="107"/>
            </w:pPr>
            <w:r>
              <w:rPr>
                <w:b/>
              </w:rPr>
              <w:t>Je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suis</w:t>
            </w:r>
            <w:r>
              <w:rPr>
                <w:b/>
                <w:spacing w:val="-23"/>
              </w:rPr>
              <w:t xml:space="preserve"> </w:t>
            </w:r>
            <w:r>
              <w:t>=</w:t>
            </w:r>
            <w:r>
              <w:rPr>
                <w:spacing w:val="-26"/>
              </w:rPr>
              <w:t xml:space="preserve"> </w:t>
            </w:r>
            <w:r>
              <w:t>I</w:t>
            </w:r>
            <w:r>
              <w:rPr>
                <w:spacing w:val="-23"/>
              </w:rPr>
              <w:t xml:space="preserve"> </w:t>
            </w:r>
            <w:r>
              <w:t>am</w:t>
            </w:r>
            <w:r>
              <w:tab/>
            </w:r>
            <w:r>
              <w:rPr>
                <w:b/>
              </w:rPr>
              <w:t>Les yeux</w:t>
            </w:r>
            <w:r>
              <w:rPr>
                <w:b/>
                <w:spacing w:val="-45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4"/>
              </w:rPr>
              <w:t xml:space="preserve"> </w:t>
            </w:r>
            <w:r>
              <w:t>eyes</w:t>
            </w:r>
            <w:r>
              <w:tab/>
            </w:r>
            <w:r>
              <w:rPr>
                <w:b/>
              </w:rPr>
              <w:t>Les cheveux =</w:t>
            </w:r>
            <w:r>
              <w:rPr>
                <w:b/>
                <w:spacing w:val="-45"/>
              </w:rPr>
              <w:t xml:space="preserve"> </w:t>
            </w:r>
            <w:r>
              <w:t>hair</w:t>
            </w:r>
          </w:p>
          <w:p w:rsidR="00DD764A" w:rsidRDefault="00DD764A" w:rsidP="0069330A">
            <w:pPr>
              <w:pStyle w:val="TableParagraph"/>
              <w:tabs>
                <w:tab w:val="left" w:pos="2995"/>
                <w:tab w:val="left" w:pos="5885"/>
              </w:tabs>
              <w:spacing w:before="40"/>
              <w:ind w:left="107"/>
            </w:pPr>
            <w:r>
              <w:rPr>
                <w:b/>
              </w:rPr>
              <w:t xml:space="preserve">J’ai </w:t>
            </w:r>
            <w:r>
              <w:t>=</w:t>
            </w:r>
            <w:r>
              <w:rPr>
                <w:spacing w:val="-45"/>
              </w:rPr>
              <w:t xml:space="preserve"> </w:t>
            </w:r>
            <w:r>
              <w:t>I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tab/>
            </w:r>
            <w:r>
              <w:rPr>
                <w:b/>
              </w:rPr>
              <w:t>Bleus</w:t>
            </w:r>
            <w:r>
              <w:rPr>
                <w:b/>
                <w:spacing w:val="-23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1"/>
              </w:rPr>
              <w:t xml:space="preserve"> </w:t>
            </w:r>
            <w:r>
              <w:t>blue</w:t>
            </w:r>
            <w:r>
              <w:tab/>
            </w:r>
            <w:r>
              <w:rPr>
                <w:b/>
              </w:rPr>
              <w:t>Bruns =</w:t>
            </w:r>
            <w:r>
              <w:rPr>
                <w:b/>
                <w:spacing w:val="-30"/>
              </w:rPr>
              <w:t xml:space="preserve"> </w:t>
            </w:r>
            <w:r>
              <w:t>brunette</w:t>
            </w:r>
          </w:p>
          <w:p w:rsidR="00DD764A" w:rsidRDefault="00DD764A" w:rsidP="0069330A">
            <w:pPr>
              <w:pStyle w:val="TableParagraph"/>
              <w:tabs>
                <w:tab w:val="left" w:pos="5919"/>
              </w:tabs>
              <w:spacing w:before="39"/>
              <w:ind w:left="2967"/>
            </w:pPr>
            <w:r>
              <w:rPr>
                <w:b/>
              </w:rPr>
              <w:t>Verts</w:t>
            </w:r>
            <w:r>
              <w:rPr>
                <w:b/>
                <w:spacing w:val="-27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24"/>
              </w:rPr>
              <w:t xml:space="preserve"> </w:t>
            </w:r>
            <w:r>
              <w:t>green</w:t>
            </w:r>
            <w:r>
              <w:tab/>
            </w:r>
            <w:r>
              <w:rPr>
                <w:b/>
              </w:rPr>
              <w:t>Blonds =</w:t>
            </w:r>
            <w:r>
              <w:rPr>
                <w:b/>
                <w:spacing w:val="-31"/>
              </w:rPr>
              <w:t xml:space="preserve"> </w:t>
            </w:r>
            <w:r>
              <w:t>blond</w:t>
            </w:r>
          </w:p>
          <w:p w:rsidR="00DD764A" w:rsidRDefault="00DD764A" w:rsidP="0069330A">
            <w:pPr>
              <w:pStyle w:val="TableParagraph"/>
              <w:tabs>
                <w:tab w:val="left" w:pos="5890"/>
              </w:tabs>
              <w:spacing w:before="40"/>
              <w:ind w:left="2967"/>
            </w:pPr>
            <w:r>
              <w:rPr>
                <w:b/>
              </w:rPr>
              <w:t>Marron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7"/>
              </w:rPr>
              <w:t xml:space="preserve"> </w:t>
            </w:r>
            <w:r>
              <w:t>brown</w:t>
            </w:r>
            <w:r>
              <w:tab/>
            </w:r>
            <w:r>
              <w:rPr>
                <w:b/>
              </w:rPr>
              <w:t>Roux =</w:t>
            </w:r>
            <w:r>
              <w:rPr>
                <w:b/>
                <w:spacing w:val="-31"/>
              </w:rPr>
              <w:t xml:space="preserve"> </w:t>
            </w:r>
            <w:r>
              <w:t>ginger</w:t>
            </w:r>
          </w:p>
        </w:tc>
      </w:tr>
    </w:tbl>
    <w:p w:rsidR="00DD764A" w:rsidRDefault="0060789D" w:rsidP="00DD764A">
      <w:pPr>
        <w:pStyle w:val="BodyText"/>
        <w:spacing w:before="23"/>
      </w:pPr>
      <w:r>
        <w:rPr>
          <w:b/>
          <w:u w:val="single"/>
        </w:rPr>
        <w:t>Do now</w:t>
      </w:r>
      <w:r w:rsidR="00DD764A" w:rsidRPr="00FC4AB5">
        <w:rPr>
          <w:b/>
          <w:u w:val="single"/>
        </w:rPr>
        <w:t>:</w:t>
      </w:r>
      <w:r w:rsidR="00DD764A" w:rsidRPr="00FC4AB5">
        <w:t>.</w:t>
      </w:r>
      <w:r w:rsidR="00FC4AB5" w:rsidRPr="00FC4AB5">
        <w:t>Find these colours in French</w:t>
      </w:r>
      <w:r w:rsidR="00C71B50">
        <w:t xml:space="preserve"> and write them in the box</w:t>
      </w:r>
    </w:p>
    <w:p w:rsidR="00FC4AB5" w:rsidRPr="00FC4AB5" w:rsidRDefault="00FC4AB5" w:rsidP="00DD764A">
      <w:pPr>
        <w:pStyle w:val="BodyText"/>
        <w:spacing w:before="23"/>
      </w:pPr>
    </w:p>
    <w:p w:rsidR="00FC4AB5" w:rsidRDefault="00CB7307" w:rsidP="00DD764A">
      <w:pPr>
        <w:pStyle w:val="BodyText"/>
        <w:spacing w:before="23"/>
      </w:pPr>
      <w:r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34B32C" wp14:editId="69CA8F87">
                <wp:simplePos x="0" y="0"/>
                <wp:positionH relativeFrom="column">
                  <wp:posOffset>4451349</wp:posOffset>
                </wp:positionH>
                <wp:positionV relativeFrom="paragraph">
                  <wp:posOffset>2511425</wp:posOffset>
                </wp:positionV>
                <wp:extent cx="409575" cy="257175"/>
                <wp:effectExtent l="0" t="0" r="28575" b="2857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71B50" w:rsidP="00C71B50">
                            <w:r>
                              <w:t>1</w:t>
                            </w:r>
                            <w:r w:rsidR="00CB7307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B32C" id="Text Box 215" o:spid="_x0000_s1031" type="#_x0000_t202" style="position:absolute;left:0;text-align:left;margin-left:350.5pt;margin-top:197.75pt;width:32.2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" fillcolor="window" strokeweight=".5pt">
                <v:textbox>
                  <w:txbxContent>
                    <w:p w:rsidR="00C71B50" w:rsidRDefault="00C71B50" w:rsidP="00C71B50">
                      <w:r>
                        <w:t>1</w:t>
                      </w:r>
                      <w:r w:rsidR="00CB7307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8EC34D" wp14:editId="20E72B27">
                <wp:simplePos x="0" y="0"/>
                <wp:positionH relativeFrom="column">
                  <wp:posOffset>1755775</wp:posOffset>
                </wp:positionH>
                <wp:positionV relativeFrom="paragraph">
                  <wp:posOffset>2578100</wp:posOffset>
                </wp:positionV>
                <wp:extent cx="419100" cy="257175"/>
                <wp:effectExtent l="0" t="0" r="19050" b="285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71B50" w:rsidP="00C71B50">
                            <w:r>
                              <w:t>1</w:t>
                            </w:r>
                            <w:r w:rsidR="00CB7307"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C34D" id="Text Box 207" o:spid="_x0000_s1032" type="#_x0000_t202" style="position:absolute;left:0;text-align:left;margin-left:138.25pt;margin-top:203pt;width:33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" fillcolor="window" strokeweight=".5pt">
                <v:textbox>
                  <w:txbxContent>
                    <w:p w:rsidR="00C71B50" w:rsidRDefault="00C71B50" w:rsidP="00C71B50">
                      <w:r>
                        <w:t>1</w:t>
                      </w:r>
                      <w:r w:rsidR="00CB7307"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6F4A43" wp14:editId="4B80D70A">
                <wp:simplePos x="0" y="0"/>
                <wp:positionH relativeFrom="column">
                  <wp:posOffset>3098800</wp:posOffset>
                </wp:positionH>
                <wp:positionV relativeFrom="paragraph">
                  <wp:posOffset>1616075</wp:posOffset>
                </wp:positionV>
                <wp:extent cx="323850" cy="257175"/>
                <wp:effectExtent l="0" t="0" r="19050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4A43" id="Text Box 205" o:spid="_x0000_s1033" type="#_x0000_t202" style="position:absolute;left:0;text-align:left;margin-left:244pt;margin-top:127.25pt;width:25.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" fillcolor="window" strokeweight=".5pt">
                <v:textbox>
                  <w:txbxContent>
                    <w:p w:rsidR="00C71B50" w:rsidRDefault="00CB7307" w:rsidP="00C71B50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C66749" wp14:editId="5E752E64">
                <wp:simplePos x="0" y="0"/>
                <wp:positionH relativeFrom="column">
                  <wp:posOffset>3098799</wp:posOffset>
                </wp:positionH>
                <wp:positionV relativeFrom="paragraph">
                  <wp:posOffset>2159000</wp:posOffset>
                </wp:positionV>
                <wp:extent cx="542925" cy="257175"/>
                <wp:effectExtent l="0" t="0" r="28575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71B50" w:rsidP="00C71B50">
                            <w:r>
                              <w:t>1</w:t>
                            </w:r>
                            <w:r w:rsidR="00CB7307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6749" id="Text Box 206" o:spid="_x0000_s1034" type="#_x0000_t202" style="position:absolute;left:0;text-align:left;margin-left:244pt;margin-top:170pt;width:42.7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" fillcolor="window" strokeweight=".5pt">
                <v:textbox>
                  <w:txbxContent>
                    <w:p w:rsidR="00C71B50" w:rsidRDefault="00C71B50" w:rsidP="00C71B50">
                      <w:r>
                        <w:t>1</w:t>
                      </w:r>
                      <w:r w:rsidR="00CB7307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81881F" wp14:editId="144FE648">
                <wp:simplePos x="0" y="0"/>
                <wp:positionH relativeFrom="column">
                  <wp:posOffset>241300</wp:posOffset>
                </wp:positionH>
                <wp:positionV relativeFrom="paragraph">
                  <wp:posOffset>2501900</wp:posOffset>
                </wp:positionV>
                <wp:extent cx="323850" cy="257175"/>
                <wp:effectExtent l="0" t="0" r="19050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1F" id="Text Box 208" o:spid="_x0000_s1035" type="#_x0000_t202" style="position:absolute;left:0;text-align:left;margin-left:19pt;margin-top:197pt;width:25.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" fillcolor="window" strokeweight=".5pt">
                <v:textbox>
                  <w:txbxContent>
                    <w:p w:rsidR="00C71B50" w:rsidRDefault="00CB7307" w:rsidP="00C71B50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42038A" wp14:editId="778EA57D">
                <wp:simplePos x="0" y="0"/>
                <wp:positionH relativeFrom="column">
                  <wp:posOffset>660400</wp:posOffset>
                </wp:positionH>
                <wp:positionV relativeFrom="paragraph">
                  <wp:posOffset>1616075</wp:posOffset>
                </wp:positionV>
                <wp:extent cx="323850" cy="257175"/>
                <wp:effectExtent l="0" t="0" r="19050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038A" id="Text Box 209" o:spid="_x0000_s1036" type="#_x0000_t202" style="position:absolute;left:0;text-align:left;margin-left:52pt;margin-top:127.25pt;width:25.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" fillcolor="window" strokeweight=".5pt">
                <v:textbox>
                  <w:txbxContent>
                    <w:p w:rsidR="00C71B50" w:rsidRDefault="00CB7307" w:rsidP="00C71B5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F9CE1" wp14:editId="72E22FF0">
                <wp:simplePos x="0" y="0"/>
                <wp:positionH relativeFrom="column">
                  <wp:posOffset>1851025</wp:posOffset>
                </wp:positionH>
                <wp:positionV relativeFrom="paragraph">
                  <wp:posOffset>1673225</wp:posOffset>
                </wp:positionV>
                <wp:extent cx="323850" cy="257175"/>
                <wp:effectExtent l="0" t="0" r="19050" b="2857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9CE1" id="Text Box 210" o:spid="_x0000_s1037" type="#_x0000_t202" style="position:absolute;left:0;text-align:left;margin-left:145.75pt;margin-top:131.75pt;width:25.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" fillcolor="window" strokeweight=".5pt">
                <v:textbox>
                  <w:txbxContent>
                    <w:p w:rsidR="00C71B50" w:rsidRDefault="00CB7307" w:rsidP="00C71B5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55FFF9" wp14:editId="0049E1FB">
                <wp:simplePos x="0" y="0"/>
                <wp:positionH relativeFrom="column">
                  <wp:posOffset>1898650</wp:posOffset>
                </wp:positionH>
                <wp:positionV relativeFrom="paragraph">
                  <wp:posOffset>663575</wp:posOffset>
                </wp:positionV>
                <wp:extent cx="323850" cy="257175"/>
                <wp:effectExtent l="0" t="0" r="19050" b="2857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FFF9" id="Text Box 211" o:spid="_x0000_s1038" type="#_x0000_t202" style="position:absolute;left:0;text-align:left;margin-left:149.5pt;margin-top:52.25pt;width:25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" fillcolor="window" strokeweight=".5pt">
                <v:textbox>
                  <w:txbxContent>
                    <w:p w:rsidR="00C71B50" w:rsidRDefault="00CB7307" w:rsidP="00C71B5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6F0A97" wp14:editId="17F6035F">
                <wp:simplePos x="0" y="0"/>
                <wp:positionH relativeFrom="column">
                  <wp:posOffset>3041650</wp:posOffset>
                </wp:positionH>
                <wp:positionV relativeFrom="paragraph">
                  <wp:posOffset>692150</wp:posOffset>
                </wp:positionV>
                <wp:extent cx="323850" cy="257175"/>
                <wp:effectExtent l="0" t="0" r="19050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0A97" id="Text Box 212" o:spid="_x0000_s1039" type="#_x0000_t202" style="position:absolute;left:0;text-align:left;margin-left:239.5pt;margin-top:54.5pt;width:25.5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" fillcolor="window" strokeweight=".5pt">
                <v:textbox>
                  <w:txbxContent>
                    <w:p w:rsidR="00C71B50" w:rsidRDefault="00CB7307" w:rsidP="00C71B5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EC246F" wp14:editId="253E96C2">
                <wp:simplePos x="0" y="0"/>
                <wp:positionH relativeFrom="column">
                  <wp:posOffset>4337050</wp:posOffset>
                </wp:positionH>
                <wp:positionV relativeFrom="paragraph">
                  <wp:posOffset>711200</wp:posOffset>
                </wp:positionV>
                <wp:extent cx="323850" cy="257175"/>
                <wp:effectExtent l="0" t="0" r="19050" b="2857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C246F" id="Text Box 213" o:spid="_x0000_s1040" type="#_x0000_t202" style="position:absolute;left:0;text-align:left;margin-left:341.5pt;margin-top:56pt;width:25.5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" fillcolor="window" strokeweight=".5pt">
                <v:textbox>
                  <w:txbxContent>
                    <w:p w:rsidR="00C71B50" w:rsidRDefault="00CB7307" w:rsidP="00C71B5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1B50" w:rsidRPr="00C71B50"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2A618C" wp14:editId="0DED263B">
                <wp:simplePos x="0" y="0"/>
                <wp:positionH relativeFrom="column">
                  <wp:posOffset>4241800</wp:posOffset>
                </wp:positionH>
                <wp:positionV relativeFrom="paragraph">
                  <wp:posOffset>1616075</wp:posOffset>
                </wp:positionV>
                <wp:extent cx="323850" cy="257175"/>
                <wp:effectExtent l="0" t="0" r="19050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B7307" w:rsidP="00C71B50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618C" id="Text Box 214" o:spid="_x0000_s1041" type="#_x0000_t202" style="position:absolute;left:0;text-align:left;margin-left:334pt;margin-top:127.25pt;width:25.5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" fillcolor="window" strokeweight=".5pt">
                <v:textbox>
                  <w:txbxContent>
                    <w:p w:rsidR="00C71B50" w:rsidRDefault="00CB7307" w:rsidP="00C71B50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71B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11D7F0" wp14:editId="19960AE6">
                <wp:simplePos x="0" y="0"/>
                <wp:positionH relativeFrom="column">
                  <wp:posOffset>622300</wp:posOffset>
                </wp:positionH>
                <wp:positionV relativeFrom="paragraph">
                  <wp:posOffset>673099</wp:posOffset>
                </wp:positionV>
                <wp:extent cx="323850" cy="257175"/>
                <wp:effectExtent l="0" t="0" r="19050" b="285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1B50" w:rsidRDefault="00C71B5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1D7F0" id="Text Box 204" o:spid="_x0000_s1042" type="#_x0000_t202" style="position:absolute;left:0;text-align:left;margin-left:49pt;margin-top:53pt;width:25.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" fillcolor="white [3201]" strokeweight=".5pt">
                <v:textbox>
                  <w:txbxContent>
                    <w:p w:rsidR="00C71B50" w:rsidRDefault="00C71B5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4A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2CE502" wp14:editId="515A5431">
                <wp:simplePos x="0" y="0"/>
                <wp:positionH relativeFrom="column">
                  <wp:posOffset>5441950</wp:posOffset>
                </wp:positionH>
                <wp:positionV relativeFrom="paragraph">
                  <wp:posOffset>130175</wp:posOffset>
                </wp:positionV>
                <wp:extent cx="1657350" cy="3438525"/>
                <wp:effectExtent l="0" t="0" r="19050" b="2857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4AB5" w:rsidRDefault="00FC4AB5">
                            <w:r>
                              <w:t>1-</w:t>
                            </w:r>
                          </w:p>
                          <w:p w:rsidR="00FC4AB5" w:rsidRDefault="00FC4AB5">
                            <w:r>
                              <w:t>2-</w:t>
                            </w:r>
                          </w:p>
                          <w:p w:rsidR="00FC4AB5" w:rsidRDefault="00FC4AB5">
                            <w:r>
                              <w:t>3-</w:t>
                            </w:r>
                          </w:p>
                          <w:p w:rsidR="00FC4AB5" w:rsidRDefault="00FC4AB5">
                            <w:r>
                              <w:t>4-</w:t>
                            </w:r>
                          </w:p>
                          <w:p w:rsidR="00FC4AB5" w:rsidRDefault="00FC4AB5">
                            <w:r>
                              <w:t>5-</w:t>
                            </w:r>
                          </w:p>
                          <w:p w:rsidR="00FC4AB5" w:rsidRDefault="00FC4AB5">
                            <w:r>
                              <w:t>6-</w:t>
                            </w:r>
                          </w:p>
                          <w:p w:rsidR="00FC4AB5" w:rsidRDefault="00FC4AB5">
                            <w:r>
                              <w:t>7-</w:t>
                            </w:r>
                          </w:p>
                          <w:p w:rsidR="00FC4AB5" w:rsidRDefault="00FC4AB5">
                            <w:r>
                              <w:t>8-</w:t>
                            </w:r>
                          </w:p>
                          <w:p w:rsidR="00FC4AB5" w:rsidRDefault="00FC4AB5">
                            <w:r>
                              <w:t>9-</w:t>
                            </w:r>
                          </w:p>
                          <w:p w:rsidR="00FC4AB5" w:rsidRDefault="00FC4AB5">
                            <w:r>
                              <w:t>10-</w:t>
                            </w:r>
                          </w:p>
                          <w:p w:rsidR="00FC4AB5" w:rsidRDefault="00FC4AB5">
                            <w:r>
                              <w:t>11-</w:t>
                            </w:r>
                          </w:p>
                          <w:p w:rsidR="00FC4AB5" w:rsidRDefault="00FC4AB5">
                            <w:r>
                              <w:t>12-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E502" id="Text Box 203" o:spid="_x0000_s1043" type="#_x0000_t202" style="position:absolute;left:0;text-align:left;margin-left:428.5pt;margin-top:10.25pt;width:130.5pt;height:270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" fillcolor="white [3201]" strokeweight=".5pt">
                <v:textbox>
                  <w:txbxContent>
                    <w:p w:rsidR="00FC4AB5" w:rsidRDefault="00FC4AB5">
                      <w:r>
                        <w:t>1-</w:t>
                      </w:r>
                    </w:p>
                    <w:p w:rsidR="00FC4AB5" w:rsidRDefault="00FC4AB5">
                      <w:r>
                        <w:t>2-</w:t>
                      </w:r>
                    </w:p>
                    <w:p w:rsidR="00FC4AB5" w:rsidRDefault="00FC4AB5">
                      <w:r>
                        <w:t>3-</w:t>
                      </w:r>
                    </w:p>
                    <w:p w:rsidR="00FC4AB5" w:rsidRDefault="00FC4AB5">
                      <w:r>
                        <w:t>4-</w:t>
                      </w:r>
                    </w:p>
                    <w:p w:rsidR="00FC4AB5" w:rsidRDefault="00FC4AB5">
                      <w:r>
                        <w:t>5-</w:t>
                      </w:r>
                    </w:p>
                    <w:p w:rsidR="00FC4AB5" w:rsidRDefault="00FC4AB5">
                      <w:r>
                        <w:t>6-</w:t>
                      </w:r>
                    </w:p>
                    <w:p w:rsidR="00FC4AB5" w:rsidRDefault="00FC4AB5">
                      <w:r>
                        <w:t>7-</w:t>
                      </w:r>
                    </w:p>
                    <w:p w:rsidR="00FC4AB5" w:rsidRDefault="00FC4AB5">
                      <w:r>
                        <w:t>8-</w:t>
                      </w:r>
                    </w:p>
                    <w:p w:rsidR="00FC4AB5" w:rsidRDefault="00FC4AB5">
                      <w:r>
                        <w:t>9-</w:t>
                      </w:r>
                    </w:p>
                    <w:p w:rsidR="00FC4AB5" w:rsidRDefault="00FC4AB5">
                      <w:r>
                        <w:t>10-</w:t>
                      </w:r>
                    </w:p>
                    <w:p w:rsidR="00FC4AB5" w:rsidRDefault="00FC4AB5">
                      <w:r>
                        <w:t>11-</w:t>
                      </w:r>
                    </w:p>
                    <w:p w:rsidR="00FC4AB5" w:rsidRDefault="00FC4AB5">
                      <w:r>
                        <w:t>12-</w:t>
                      </w:r>
                    </w:p>
                  </w:txbxContent>
                </v:textbox>
              </v:shape>
            </w:pict>
          </mc:Fallback>
        </mc:AlternateContent>
      </w:r>
      <w:r w:rsidR="00FC4AB5">
        <w:rPr>
          <w:noProof/>
          <w:lang w:val="en-GB" w:eastAsia="en-GB"/>
        </w:rPr>
        <w:drawing>
          <wp:inline distT="0" distB="0" distL="0" distR="0" wp14:anchorId="24A7F8B7" wp14:editId="423582B3">
            <wp:extent cx="5010150" cy="28765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D764A" w:rsidP="00DD764A">
      <w:pPr>
        <w:pStyle w:val="BodyText"/>
        <w:spacing w:before="4"/>
        <w:ind w:left="0"/>
        <w:rPr>
          <w:sz w:val="31"/>
        </w:rPr>
      </w:pPr>
    </w:p>
    <w:p w:rsidR="00DD764A" w:rsidRDefault="00DD764A" w:rsidP="00DD764A">
      <w:pPr>
        <w:pStyle w:val="BodyText"/>
        <w:rPr>
          <w:b/>
          <w:u w:val="single"/>
        </w:rPr>
      </w:pPr>
      <w:r>
        <w:rPr>
          <w:b/>
          <w:u w:val="single"/>
        </w:rPr>
        <w:t>Present:</w:t>
      </w:r>
    </w:p>
    <w:p w:rsidR="00303D5E" w:rsidRDefault="00303D5E" w:rsidP="00DD764A">
      <w:pPr>
        <w:pStyle w:val="BodyText"/>
        <w:rPr>
          <w:b/>
          <w:u w:val="single"/>
        </w:rPr>
      </w:pPr>
    </w:p>
    <w:p w:rsidR="00303D5E" w:rsidRDefault="00303D5E" w:rsidP="00DD764A">
      <w:pPr>
        <w:pStyle w:val="BodyText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6D47FF99" wp14:editId="10317FA4">
            <wp:extent cx="5181600" cy="25050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t>Match the pictures with the right sentence</w:t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t>1-</w:t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lastRenderedPageBreak/>
        <w:t>2-</w:t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t>3-</w:t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t>4-</w:t>
      </w:r>
    </w:p>
    <w:p w:rsidR="00303D5E" w:rsidRDefault="00303D5E" w:rsidP="00DD764A">
      <w:pPr>
        <w:pStyle w:val="BodyText"/>
        <w:rPr>
          <w:b/>
        </w:rPr>
      </w:pPr>
      <w:r>
        <w:rPr>
          <w:b/>
        </w:rPr>
        <w:t>5-</w:t>
      </w:r>
    </w:p>
    <w:p w:rsidR="001F0B19" w:rsidRDefault="001F0B19" w:rsidP="00DD764A">
      <w:pPr>
        <w:pStyle w:val="BodyText"/>
        <w:rPr>
          <w:b/>
        </w:rPr>
      </w:pPr>
    </w:p>
    <w:p w:rsidR="001F0B19" w:rsidRDefault="001F0B19" w:rsidP="00DD764A">
      <w:pPr>
        <w:pStyle w:val="BodyText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4B170D2E" wp14:editId="64C83CA6">
            <wp:extent cx="5019675" cy="237172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5E" w:rsidRDefault="00303D5E" w:rsidP="00DD764A">
      <w:pPr>
        <w:pStyle w:val="BodyText"/>
        <w:rPr>
          <w:b/>
        </w:rPr>
      </w:pPr>
    </w:p>
    <w:p w:rsidR="00DD764A" w:rsidRDefault="00DD764A" w:rsidP="00DD764A">
      <w:pPr>
        <w:pStyle w:val="BodyText"/>
        <w:spacing w:before="45"/>
      </w:pPr>
      <w:r>
        <w:t>What is different about the position of adjectives (describing words) in French?</w:t>
      </w:r>
    </w:p>
    <w:p w:rsidR="00DD764A" w:rsidRDefault="00DD764A" w:rsidP="00DD764A">
      <w:pPr>
        <w:pStyle w:val="BodyText"/>
        <w:spacing w:before="164"/>
        <w:rPr>
          <w:w w:val="80"/>
        </w:rPr>
      </w:pPr>
      <w:r>
        <w:rPr>
          <w:w w:val="80"/>
        </w:rPr>
        <w:t>……………………………………………………………………..............................................…………………………………</w:t>
      </w:r>
    </w:p>
    <w:p w:rsidR="00303D5E" w:rsidRDefault="00303D5E" w:rsidP="00DD764A">
      <w:pPr>
        <w:pStyle w:val="BodyText"/>
        <w:spacing w:before="164"/>
        <w:rPr>
          <w:w w:val="80"/>
        </w:rPr>
      </w:pPr>
    </w:p>
    <w:p w:rsidR="00303D5E" w:rsidRDefault="00303D5E" w:rsidP="00DD764A">
      <w:pPr>
        <w:pStyle w:val="BodyText"/>
        <w:spacing w:before="164"/>
        <w:rPr>
          <w:w w:val="80"/>
        </w:rPr>
      </w:pPr>
    </w:p>
    <w:p w:rsidR="00303D5E" w:rsidRDefault="00303D5E" w:rsidP="00DD764A">
      <w:pPr>
        <w:pStyle w:val="BodyText"/>
        <w:spacing w:before="164"/>
        <w:rPr>
          <w:w w:val="80"/>
        </w:rPr>
      </w:pPr>
      <w:r>
        <w:rPr>
          <w:w w:val="80"/>
        </w:rPr>
        <w:t>Translate the sentences under each picture:</w:t>
      </w:r>
    </w:p>
    <w:p w:rsidR="00303D5E" w:rsidRDefault="00303D5E" w:rsidP="00DD764A">
      <w:pPr>
        <w:pStyle w:val="BodyText"/>
        <w:spacing w:before="164"/>
      </w:pPr>
      <w:r>
        <w:rPr>
          <w:noProof/>
          <w:lang w:val="en-GB" w:eastAsia="en-GB"/>
        </w:rPr>
        <w:drawing>
          <wp:inline distT="0" distB="0" distL="0" distR="0" wp14:anchorId="75069295" wp14:editId="14165CC7">
            <wp:extent cx="7194550" cy="1463040"/>
            <wp:effectExtent l="0" t="0" r="635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D5E" w:rsidRDefault="00303D5E" w:rsidP="00303D5E">
      <w:pPr>
        <w:pStyle w:val="BodyText"/>
        <w:spacing w:before="125"/>
      </w:pPr>
      <w:r>
        <w:rPr>
          <w:w w:val="80"/>
        </w:rPr>
        <w:t>a……………………………………………………………………..............................................…………………………………</w:t>
      </w:r>
    </w:p>
    <w:p w:rsidR="00303D5E" w:rsidRDefault="00303D5E" w:rsidP="00303D5E">
      <w:pPr>
        <w:pStyle w:val="BodyText"/>
        <w:spacing w:before="207"/>
      </w:pPr>
      <w:r>
        <w:rPr>
          <w:w w:val="80"/>
        </w:rPr>
        <w:t>b…………………………………..............................................……………………………………………………………………..</w:t>
      </w:r>
    </w:p>
    <w:p w:rsidR="00303D5E" w:rsidRDefault="00303D5E" w:rsidP="00303D5E">
      <w:pPr>
        <w:pStyle w:val="BodyText"/>
        <w:spacing w:before="207"/>
      </w:pPr>
      <w:r>
        <w:rPr>
          <w:w w:val="80"/>
        </w:rPr>
        <w:t>c............................................……………………………………………………………………...........................................</w:t>
      </w:r>
    </w:p>
    <w:p w:rsidR="00303D5E" w:rsidRDefault="001F0B19" w:rsidP="00303D5E">
      <w:pPr>
        <w:pStyle w:val="BodyText"/>
        <w:spacing w:before="125"/>
      </w:pPr>
      <w:r>
        <w:rPr>
          <w:w w:val="80"/>
        </w:rPr>
        <w:t>d</w:t>
      </w:r>
      <w:r w:rsidR="00303D5E">
        <w:rPr>
          <w:w w:val="80"/>
        </w:rPr>
        <w:t>……………………………………………………………………..............................................…………………………………</w:t>
      </w:r>
    </w:p>
    <w:p w:rsidR="00303D5E" w:rsidRDefault="001F0B19" w:rsidP="00303D5E">
      <w:pPr>
        <w:pStyle w:val="BodyText"/>
        <w:spacing w:before="207"/>
      </w:pPr>
      <w:r>
        <w:rPr>
          <w:w w:val="80"/>
        </w:rPr>
        <w:t>e</w:t>
      </w:r>
      <w:r w:rsidR="00303D5E">
        <w:rPr>
          <w:w w:val="80"/>
        </w:rPr>
        <w:t>…………………………………..............................................……………………………………………………………………..</w:t>
      </w:r>
    </w:p>
    <w:p w:rsidR="00303D5E" w:rsidRDefault="001F0B19" w:rsidP="00303D5E">
      <w:pPr>
        <w:pStyle w:val="BodyText"/>
        <w:spacing w:before="207"/>
      </w:pPr>
      <w:r>
        <w:rPr>
          <w:w w:val="80"/>
        </w:rPr>
        <w:t>f</w:t>
      </w:r>
      <w:r w:rsidR="00303D5E">
        <w:rPr>
          <w:w w:val="80"/>
        </w:rPr>
        <w:t>............................................……………………………………………………………………...........................................</w:t>
      </w:r>
    </w:p>
    <w:p w:rsidR="00303D5E" w:rsidRDefault="00303D5E" w:rsidP="00DD764A">
      <w:pPr>
        <w:pStyle w:val="BodyText"/>
        <w:spacing w:before="206"/>
        <w:rPr>
          <w:b/>
          <w:u w:val="single"/>
        </w:rPr>
      </w:pPr>
    </w:p>
    <w:p w:rsidR="008C5918" w:rsidRDefault="008C5918" w:rsidP="008C5918">
      <w:pPr>
        <w:pStyle w:val="BodyText"/>
        <w:spacing w:before="206"/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93056" behindDoc="1" locked="0" layoutInCell="1" allowOverlap="1" wp14:anchorId="779DE66A" wp14:editId="7F9D71FB">
                <wp:simplePos x="0" y="0"/>
                <wp:positionH relativeFrom="page">
                  <wp:posOffset>311150</wp:posOffset>
                </wp:positionH>
                <wp:positionV relativeFrom="paragraph">
                  <wp:posOffset>360680</wp:posOffset>
                </wp:positionV>
                <wp:extent cx="5937250" cy="797560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797560"/>
                          <a:chOff x="490" y="568"/>
                          <a:chExt cx="9350" cy="1256"/>
                        </a:xfrm>
                      </wpg:grpSpPr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97" y="575"/>
                            <a:ext cx="9335" cy="1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838"/>
                            <a:ext cx="714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3"/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Lisez:</w:t>
                              </w:r>
                              <w:r>
                                <w:rPr>
                                  <w:b/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t>Write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correct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>letter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33"/>
                                </w:rPr>
                                <w:t xml:space="preserve"> </w:t>
                              </w:r>
                              <w:r>
                                <w:t>matches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3"/>
                                </w:rPr>
                                <w:t xml:space="preserve"> </w:t>
                              </w:r>
                              <w:r>
                                <w:t>picture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3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1"/>
                                </w:rPr>
                                <w:t xml:space="preserve"> </w:t>
                              </w:r>
                              <w:r>
                                <w:t>texts 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0"/>
                            <a:ext cx="22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490"/>
                            <a:ext cx="22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490"/>
                            <a:ext cx="22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41" y="1490"/>
                            <a:ext cx="22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490"/>
                            <a:ext cx="22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5918" w:rsidRDefault="008C5918" w:rsidP="008C5918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E66A" id="Group 8" o:spid="_x0000_s1044" style="position:absolute;left:0;text-align:left;margin-left:24.5pt;margin-top:28.4pt;width:467.5pt;height:62.8pt;z-index:-251623424;mso-wrap-distance-left:0;mso-wrap-distance-right:0;mso-position-horizontal-relative:page" coordorigin="490,568" coordsize="9350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">
                <v:rect id="Rectangle 15" o:spid="_x0000_s1045" style="position:absolute;left:497;top:575;width:9335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v:shape id="Text Box 14" o:spid="_x0000_s1046" type="#_x0000_t202" style="position:absolute;left:720;top:838;width:714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3"/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Lisez:</w:t>
                        </w:r>
                        <w:r>
                          <w:rPr>
                            <w:b/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t>Write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correct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>letter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matches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picture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3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1"/>
                          </w:rPr>
                          <w:t xml:space="preserve"> </w:t>
                        </w:r>
                        <w:r>
                          <w:t>texts</w:t>
                        </w:r>
                        <w:r>
                          <w:t xml:space="preserve"> below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13" o:spid="_x0000_s1047" type="#_x0000_t202" style="position:absolute;left:720;top:1490;width:22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v:shape id="Text Box 12" o:spid="_x0000_s1048" type="#_x0000_t202" style="position:absolute;left:2160;top:1490;width:22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" o:spid="_x0000_s1049" type="#_x0000_t202" style="position:absolute;left:3600;top:1490;width:22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Text Box 10" o:spid="_x0000_s1050" type="#_x0000_t202" style="position:absolute;left:5041;top:1490;width:22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v:shape id="Text Box 9" o:spid="_x0000_s1051" type="#_x0000_t202" style="position:absolute;left:6481;top:1490;width:22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C5918" w:rsidRDefault="008C5918" w:rsidP="008C5918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u w:val="single"/>
        </w:rPr>
        <w:t>Progress Check</w:t>
      </w:r>
    </w:p>
    <w:p w:rsidR="008C5918" w:rsidRDefault="008C5918" w:rsidP="008C5918">
      <w:pPr>
        <w:pStyle w:val="BodyText"/>
        <w:spacing w:before="4"/>
        <w:ind w:left="0"/>
        <w:rPr>
          <w:b/>
          <w:sz w:val="16"/>
        </w:rPr>
      </w:pPr>
    </w:p>
    <w:p w:rsidR="008C5918" w:rsidRDefault="008C5918" w:rsidP="008C5918">
      <w:pPr>
        <w:pStyle w:val="BodyText"/>
        <w:spacing w:before="8"/>
        <w:ind w:left="0"/>
        <w:rPr>
          <w:b/>
          <w:sz w:val="29"/>
        </w:rPr>
      </w:pPr>
    </w:p>
    <w:p w:rsidR="00DD764A" w:rsidRDefault="00DD764A" w:rsidP="00DD764A">
      <w:pPr>
        <w:pStyle w:val="BodyText"/>
        <w:rPr>
          <w:b/>
          <w:u w:val="single"/>
        </w:rPr>
      </w:pPr>
    </w:p>
    <w:p w:rsidR="001F0B19" w:rsidRDefault="001F0B19" w:rsidP="00DD764A">
      <w:pPr>
        <w:pStyle w:val="BodyText"/>
        <w:rPr>
          <w:b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13A0FDFB" wp14:editId="223C40C8">
            <wp:extent cx="7194550" cy="2028825"/>
            <wp:effectExtent l="0" t="0" r="635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19" w:rsidRDefault="001F0B19" w:rsidP="00DD764A">
      <w:pPr>
        <w:pStyle w:val="BodyText"/>
        <w:rPr>
          <w:b/>
          <w:u w:val="single"/>
        </w:rPr>
      </w:pPr>
    </w:p>
    <w:p w:rsidR="001F0B19" w:rsidRDefault="001F0B19" w:rsidP="00DD764A">
      <w:pPr>
        <w:pStyle w:val="BodyText"/>
        <w:rPr>
          <w:b/>
          <w:u w:val="single"/>
        </w:rPr>
      </w:pPr>
    </w:p>
    <w:p w:rsidR="001F0B19" w:rsidRDefault="008C5918" w:rsidP="008C5918">
      <w:pPr>
        <w:pStyle w:val="BodyText"/>
        <w:ind w:left="0"/>
        <w:rPr>
          <w:b/>
          <w:u w:val="single"/>
        </w:rPr>
      </w:pPr>
      <w:r>
        <w:rPr>
          <w:b/>
          <w:u w:val="single"/>
        </w:rPr>
        <w:t xml:space="preserve">Produce: </w:t>
      </w:r>
    </w:p>
    <w:p w:rsidR="008C5918" w:rsidRDefault="008C5918" w:rsidP="00DD764A">
      <w:pPr>
        <w:pStyle w:val="BodyText"/>
        <w:rPr>
          <w:noProof/>
          <w:lang w:eastAsia="en-GB"/>
        </w:rPr>
      </w:pPr>
    </w:p>
    <w:p w:rsidR="008C5918" w:rsidRDefault="008C5918" w:rsidP="00DD764A">
      <w:pPr>
        <w:pStyle w:val="BodyText"/>
        <w:rPr>
          <w:noProof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518AD3FE" wp14:editId="55F3902D">
            <wp:extent cx="3819525" cy="6858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18" w:rsidRDefault="008C5918" w:rsidP="00DD764A">
      <w:pPr>
        <w:pStyle w:val="BodyText"/>
        <w:rPr>
          <w:noProof/>
          <w:lang w:eastAsia="en-GB"/>
        </w:rPr>
      </w:pPr>
    </w:p>
    <w:p w:rsidR="008C5918" w:rsidRDefault="008C5918" w:rsidP="00DD764A">
      <w:pPr>
        <w:pStyle w:val="BodyText"/>
        <w:rPr>
          <w:noProof/>
          <w:lang w:eastAsia="en-GB"/>
        </w:rPr>
      </w:pPr>
    </w:p>
    <w:p w:rsidR="008C5918" w:rsidRDefault="008C5918" w:rsidP="00DD764A">
      <w:pPr>
        <w:pStyle w:val="BodyText"/>
        <w:rPr>
          <w:b/>
          <w:u w:val="single"/>
        </w:rPr>
      </w:pPr>
      <w:r>
        <w:rPr>
          <w:noProof/>
          <w:lang w:val="en-GB" w:eastAsia="en-GB"/>
        </w:rPr>
        <w:drawing>
          <wp:inline distT="0" distB="0" distL="0" distR="0" wp14:anchorId="128585EC" wp14:editId="19594E49">
            <wp:extent cx="4248150" cy="29241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19" w:rsidRDefault="001F0B19" w:rsidP="00DD764A">
      <w:pPr>
        <w:pStyle w:val="BodyText"/>
        <w:rPr>
          <w:b/>
          <w:u w:val="single"/>
        </w:rPr>
      </w:pPr>
    </w:p>
    <w:p w:rsidR="001F0B19" w:rsidRDefault="001F0B19" w:rsidP="00DD764A">
      <w:pPr>
        <w:pStyle w:val="BodyText"/>
        <w:rPr>
          <w:b/>
          <w:u w:val="single"/>
        </w:rPr>
      </w:pPr>
    </w:p>
    <w:p w:rsidR="001F0B19" w:rsidRDefault="001F0B19" w:rsidP="00DD764A">
      <w:pPr>
        <w:pStyle w:val="BodyText"/>
        <w:rPr>
          <w:b/>
          <w:u w:val="single"/>
        </w:rPr>
      </w:pPr>
    </w:p>
    <w:p w:rsidR="001F0B19" w:rsidRDefault="001F0B19" w:rsidP="00DD764A">
      <w:pPr>
        <w:pStyle w:val="BodyText"/>
        <w:rPr>
          <w:b/>
        </w:rPr>
      </w:pPr>
    </w:p>
    <w:p w:rsidR="00DD764A" w:rsidRDefault="00DD764A" w:rsidP="00DD764A">
      <w:pPr>
        <w:pStyle w:val="BodyText"/>
        <w:spacing w:before="46"/>
      </w:pPr>
      <w:r>
        <w:rPr>
          <w:w w:val="80"/>
        </w:rPr>
        <w:lastRenderedPageBreak/>
        <w:t>…………………………………………………………………..............................................……………</w:t>
      </w:r>
      <w:r w:rsidR="00CB7307">
        <w:rPr>
          <w:w w:val="80"/>
        </w:rPr>
        <w:t>…..</w:t>
      </w:r>
      <w:r>
        <w:rPr>
          <w:w w:val="80"/>
        </w:rPr>
        <w:t>………………………</w:t>
      </w:r>
    </w:p>
    <w:p w:rsidR="00DD764A" w:rsidRDefault="00DD764A" w:rsidP="00DD764A">
      <w:pPr>
        <w:pStyle w:val="BodyText"/>
        <w:spacing w:before="209"/>
      </w:pPr>
      <w:r>
        <w:rPr>
          <w:w w:val="80"/>
        </w:rPr>
        <w:t>………………………………..............................................………………………………………………</w:t>
      </w:r>
      <w:r w:rsidR="00CB7307">
        <w:rPr>
          <w:w w:val="80"/>
        </w:rPr>
        <w:t>….</w:t>
      </w:r>
      <w:r>
        <w:rPr>
          <w:w w:val="80"/>
        </w:rPr>
        <w:t>…………………….....</w:t>
      </w:r>
    </w:p>
    <w:p w:rsidR="00DD764A" w:rsidRDefault="00DD764A" w:rsidP="00DD764A">
      <w:pPr>
        <w:pStyle w:val="BodyText"/>
        <w:spacing w:before="207"/>
      </w:pPr>
      <w:r>
        <w:rPr>
          <w:w w:val="80"/>
        </w:rPr>
        <w:t>.........................................…………………………………………………………………….......................................</w:t>
      </w:r>
      <w:r w:rsidR="00CB7307">
        <w:rPr>
          <w:w w:val="80"/>
        </w:rPr>
        <w:t>......</w:t>
      </w:r>
      <w:r>
        <w:rPr>
          <w:w w:val="80"/>
        </w:rPr>
        <w:t>.......</w:t>
      </w:r>
    </w:p>
    <w:p w:rsidR="00DD764A" w:rsidRDefault="00DD764A" w:rsidP="00DD764A">
      <w:pPr>
        <w:pStyle w:val="BodyText"/>
        <w:spacing w:before="207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………………………………………………………………………………………………………………………………………………….</w:t>
      </w:r>
    </w:p>
    <w:p w:rsidR="008C5918" w:rsidRDefault="008C5918" w:rsidP="00DD764A">
      <w:pPr>
        <w:pStyle w:val="BodyText"/>
        <w:spacing w:before="207"/>
      </w:pPr>
    </w:p>
    <w:p w:rsidR="00DD764A" w:rsidRDefault="00DD764A" w:rsidP="00DD764A">
      <w:pPr>
        <w:pStyle w:val="BodyText"/>
        <w:spacing w:before="208"/>
      </w:pPr>
      <w:r>
        <w:rPr>
          <w:b/>
          <w:u w:val="single"/>
        </w:rPr>
        <w:t>Plenary:</w:t>
      </w:r>
      <w:r>
        <w:rPr>
          <w:b/>
        </w:rPr>
        <w:t xml:space="preserve"> </w:t>
      </w:r>
      <w:r>
        <w:t>How do you describe your hair and eye colour in French?</w:t>
      </w:r>
    </w:p>
    <w:p w:rsidR="00DD764A" w:rsidRDefault="00DD764A" w:rsidP="00DD764A"/>
    <w:p w:rsidR="00CB7307" w:rsidRDefault="00CB7307" w:rsidP="00CB7307">
      <w:pPr>
        <w:pStyle w:val="BodyText"/>
        <w:spacing w:before="46"/>
      </w:pPr>
      <w:r>
        <w:rPr>
          <w:w w:val="80"/>
        </w:rPr>
        <w:t>…………………………………………………………………..............................................………………..………………………</w:t>
      </w:r>
    </w:p>
    <w:p w:rsidR="00CB7307" w:rsidRDefault="00CB7307" w:rsidP="00CB7307">
      <w:pPr>
        <w:pStyle w:val="BodyText"/>
        <w:spacing w:before="209"/>
      </w:pPr>
      <w:r>
        <w:rPr>
          <w:w w:val="80"/>
        </w:rPr>
        <w:t>………………………………..............................................………………………………………………….…………………….....</w:t>
      </w:r>
    </w:p>
    <w:p w:rsidR="00CB7307" w:rsidRDefault="00CB7307" w:rsidP="00CB7307">
      <w:pPr>
        <w:pStyle w:val="BodyText"/>
        <w:spacing w:before="207"/>
      </w:pPr>
      <w:r>
        <w:rPr>
          <w:w w:val="80"/>
        </w:rPr>
        <w:t>.........................................……………………………………………………………………....................................................</w:t>
      </w:r>
    </w:p>
    <w:p w:rsidR="00CB7307" w:rsidRDefault="00CB7307" w:rsidP="00CB7307">
      <w:pPr>
        <w:pStyle w:val="BodyText"/>
        <w:spacing w:before="207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………………………………………………………………………………………………………………………………………………….</w:t>
      </w:r>
    </w:p>
    <w:p w:rsidR="001F0B19" w:rsidRDefault="001F0B19" w:rsidP="00DD764A">
      <w:pPr>
        <w:sectPr w:rsidR="001F0B19">
          <w:pgSz w:w="11910" w:h="16840"/>
          <w:pgMar w:top="1160" w:right="180" w:bottom="1220" w:left="400" w:header="0" w:footer="1031" w:gutter="0"/>
          <w:cols w:space="720"/>
        </w:sectPr>
      </w:pPr>
    </w:p>
    <w:p w:rsidR="00DD764A" w:rsidRDefault="00DD764A" w:rsidP="00DD764A">
      <w:pPr>
        <w:pStyle w:val="BodyText"/>
        <w:spacing w:before="106"/>
        <w:ind w:left="5569"/>
      </w:pPr>
      <w:r>
        <w:rPr>
          <w:w w:val="85"/>
        </w:rPr>
        <w:lastRenderedPageBreak/>
        <w:t>La date</w:t>
      </w:r>
      <w:r>
        <w:rPr>
          <w:spacing w:val="-51"/>
          <w:w w:val="85"/>
        </w:rPr>
        <w:t xml:space="preserve"> </w:t>
      </w:r>
      <w:r>
        <w:rPr>
          <w:w w:val="85"/>
        </w:rPr>
        <w:t>…………….……………………………………………..</w:t>
      </w:r>
    </w:p>
    <w:p w:rsidR="00DD764A" w:rsidRDefault="00DD764A" w:rsidP="00DD764A">
      <w:pPr>
        <w:pStyle w:val="BodyText"/>
        <w:ind w:left="0"/>
        <w:rPr>
          <w:sz w:val="20"/>
        </w:rPr>
      </w:pPr>
    </w:p>
    <w:p w:rsidR="00DD764A" w:rsidRDefault="00DD764A" w:rsidP="00DD764A">
      <w:pPr>
        <w:pStyle w:val="BodyText"/>
        <w:spacing w:before="5"/>
        <w:ind w:left="0"/>
        <w:rPr>
          <w:sz w:val="23"/>
        </w:rPr>
      </w:pP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DD764A" w:rsidTr="0069330A">
        <w:trPr>
          <w:trHeight w:val="345"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D764A" w:rsidRDefault="00DD764A" w:rsidP="0069330A">
            <w:pPr>
              <w:pStyle w:val="TableParagraph"/>
              <w:spacing w:before="33"/>
              <w:ind w:left="5460"/>
              <w:rPr>
                <w:b/>
                <w:sz w:val="24"/>
              </w:rPr>
            </w:pPr>
            <w:r>
              <w:rPr>
                <w:b/>
                <w:color w:val="EDEBE0"/>
                <w:sz w:val="24"/>
              </w:rPr>
              <w:t>1.4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Quel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est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ton</w:t>
            </w:r>
            <w:r>
              <w:rPr>
                <w:b/>
                <w:color w:val="EDEBE0"/>
                <w:spacing w:val="-24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objet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préféré</w:t>
            </w:r>
            <w:r>
              <w:rPr>
                <w:b/>
                <w:color w:val="EDEBE0"/>
                <w:spacing w:val="-23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?</w:t>
            </w:r>
          </w:p>
        </w:tc>
      </w:tr>
      <w:tr w:rsidR="00DD764A" w:rsidTr="0069330A">
        <w:trPr>
          <w:trHeight w:val="1547"/>
        </w:trPr>
        <w:tc>
          <w:tcPr>
            <w:tcW w:w="9244" w:type="dxa"/>
            <w:tcBorders>
              <w:top w:val="nil"/>
            </w:tcBorders>
          </w:tcPr>
          <w:p w:rsidR="00DD764A" w:rsidRDefault="00DD764A" w:rsidP="0069330A">
            <w:pPr>
              <w:pStyle w:val="TableParagraph"/>
              <w:spacing w:before="268"/>
              <w:ind w:left="2292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Traduisez le titre en anglais : …………………………………………………….</w:t>
            </w:r>
          </w:p>
          <w:p w:rsidR="00DD764A" w:rsidRDefault="00DD764A" w:rsidP="0069330A">
            <w:pPr>
              <w:pStyle w:val="TableParagraph"/>
              <w:spacing w:before="32" w:line="276" w:lineRule="auto"/>
              <w:ind w:left="107" w:right="5277"/>
              <w:rPr>
                <w:sz w:val="24"/>
              </w:rPr>
            </w:pPr>
            <w:r>
              <w:rPr>
                <w:sz w:val="24"/>
              </w:rPr>
              <w:t>TBAT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say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(-) TBAT use adjectives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(=)</w:t>
            </w:r>
          </w:p>
          <w:p w:rsidR="00DD764A" w:rsidRDefault="00DD764A" w:rsidP="0069330A">
            <w:pPr>
              <w:pStyle w:val="TableParagraph"/>
              <w:spacing w:before="3" w:line="281" w:lineRule="exact"/>
              <w:ind w:left="107"/>
              <w:rPr>
                <w:sz w:val="24"/>
              </w:rPr>
            </w:pPr>
            <w:r>
              <w:rPr>
                <w:sz w:val="24"/>
              </w:rPr>
              <w:t>TBAT use connectives (+)</w:t>
            </w:r>
          </w:p>
        </w:tc>
      </w:tr>
      <w:tr w:rsidR="00DD764A" w:rsidTr="0069330A">
        <w:trPr>
          <w:trHeight w:val="1199"/>
        </w:trPr>
        <w:tc>
          <w:tcPr>
            <w:tcW w:w="9244" w:type="dxa"/>
          </w:tcPr>
          <w:p w:rsidR="00DD764A" w:rsidRDefault="00DD764A" w:rsidP="0069330A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  <w:u w:val="single"/>
              </w:rPr>
              <w:t>Les mots clés</w:t>
            </w:r>
          </w:p>
          <w:p w:rsidR="00DD764A" w:rsidRDefault="00DD764A" w:rsidP="0069330A">
            <w:pPr>
              <w:pStyle w:val="TableParagraph"/>
              <w:tabs>
                <w:tab w:val="left" w:pos="4704"/>
              </w:tabs>
              <w:spacing w:before="41"/>
              <w:ind w:left="107"/>
            </w:pPr>
            <w:r>
              <w:rPr>
                <w:b/>
              </w:rPr>
              <w:t xml:space="preserve">J’ai </w:t>
            </w:r>
            <w:r>
              <w:t>=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-24"/>
              </w:rPr>
              <w:t xml:space="preserve"> </w:t>
            </w:r>
            <w:r>
              <w:t>have</w:t>
            </w:r>
            <w:r>
              <w:tab/>
            </w:r>
            <w:r>
              <w:rPr>
                <w:b/>
              </w:rPr>
              <w:t>Je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préfère</w:t>
            </w:r>
            <w:r>
              <w:rPr>
                <w:b/>
                <w:spacing w:val="-16"/>
              </w:rPr>
              <w:t xml:space="preserve"> </w:t>
            </w:r>
            <w:r>
              <w:t>=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>prefer</w:t>
            </w:r>
          </w:p>
          <w:p w:rsidR="00DD764A" w:rsidRDefault="00DD764A" w:rsidP="0069330A">
            <w:pPr>
              <w:pStyle w:val="TableParagraph"/>
              <w:tabs>
                <w:tab w:val="left" w:pos="4716"/>
              </w:tabs>
              <w:spacing w:before="40"/>
              <w:ind w:left="107"/>
            </w:pPr>
            <w:r>
              <w:rPr>
                <w:b/>
              </w:rPr>
              <w:t>Mon</w:t>
            </w:r>
            <w:r>
              <w:rPr>
                <w:b/>
                <w:spacing w:val="-28"/>
              </w:rPr>
              <w:t xml:space="preserve"> </w:t>
            </w:r>
            <w:r>
              <w:rPr>
                <w:b/>
              </w:rPr>
              <w:t>objet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préféré</w:t>
            </w:r>
            <w:r>
              <w:t>=</w:t>
            </w:r>
            <w:r>
              <w:rPr>
                <w:spacing w:val="-25"/>
              </w:rPr>
              <w:t xml:space="preserve"> </w:t>
            </w:r>
            <w:r>
              <w:t>my</w:t>
            </w:r>
            <w:r>
              <w:rPr>
                <w:spacing w:val="-27"/>
              </w:rPr>
              <w:t xml:space="preserve"> </w:t>
            </w:r>
            <w:r>
              <w:t>favourite</w:t>
            </w:r>
            <w:r>
              <w:rPr>
                <w:spacing w:val="-27"/>
              </w:rPr>
              <w:t xml:space="preserve"> </w:t>
            </w:r>
            <w:r>
              <w:t>object</w:t>
            </w:r>
            <w:r>
              <w:tab/>
            </w:r>
            <w:r>
              <w:rPr>
                <w:b/>
              </w:rPr>
              <w:t>C’est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il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est</w:t>
            </w:r>
            <w:r>
              <w:rPr>
                <w:b/>
                <w:spacing w:val="-15"/>
              </w:rPr>
              <w:t xml:space="preserve"> </w:t>
            </w:r>
            <w:r>
              <w:t>=</w:t>
            </w:r>
            <w:r>
              <w:rPr>
                <w:spacing w:val="-16"/>
              </w:rPr>
              <w:t xml:space="preserve"> </w:t>
            </w:r>
            <w:r>
              <w:t>it</w:t>
            </w:r>
            <w:r>
              <w:rPr>
                <w:spacing w:val="-16"/>
              </w:rPr>
              <w:t xml:space="preserve"> </w:t>
            </w:r>
            <w:r>
              <w:t>is</w:t>
            </w:r>
          </w:p>
          <w:p w:rsidR="00DD764A" w:rsidRDefault="00DD764A" w:rsidP="0069330A">
            <w:pPr>
              <w:pStyle w:val="TableParagraph"/>
              <w:tabs>
                <w:tab w:val="left" w:pos="4675"/>
                <w:tab w:val="left" w:pos="7630"/>
              </w:tabs>
              <w:spacing w:before="39"/>
              <w:ind w:left="107"/>
            </w:pPr>
            <w:r>
              <w:rPr>
                <w:b/>
              </w:rPr>
              <w:t>Et</w:t>
            </w:r>
            <w:r>
              <w:rPr>
                <w:b/>
                <w:spacing w:val="-20"/>
              </w:rPr>
              <w:t xml:space="preserve"> </w:t>
            </w:r>
            <w:r>
              <w:t>=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tab/>
            </w:r>
            <w:r>
              <w:rPr>
                <w:b/>
              </w:rPr>
              <w:t>Aussi</w:t>
            </w:r>
            <w:r>
              <w:rPr>
                <w:b/>
                <w:spacing w:val="-33"/>
              </w:rPr>
              <w:t xml:space="preserve"> </w:t>
            </w:r>
            <w:r>
              <w:t>=</w:t>
            </w:r>
            <w:r>
              <w:rPr>
                <w:spacing w:val="-31"/>
              </w:rPr>
              <w:t xml:space="preserve"> </w:t>
            </w:r>
            <w:r>
              <w:t>also</w:t>
            </w:r>
            <w:r>
              <w:tab/>
            </w:r>
            <w:r>
              <w:rPr>
                <w:b/>
              </w:rPr>
              <w:t xml:space="preserve">Mais </w:t>
            </w:r>
            <w:r>
              <w:t>=</w:t>
            </w:r>
            <w:r>
              <w:rPr>
                <w:spacing w:val="-32"/>
              </w:rPr>
              <w:t xml:space="preserve"> </w:t>
            </w:r>
            <w:r>
              <w:t>but</w:t>
            </w:r>
          </w:p>
        </w:tc>
      </w:tr>
    </w:tbl>
    <w:p w:rsidR="00DD764A" w:rsidRDefault="00DD764A" w:rsidP="00DD764A">
      <w:pPr>
        <w:pStyle w:val="BodyText"/>
        <w:spacing w:before="3"/>
        <w:ind w:left="0"/>
        <w:rPr>
          <w:sz w:val="19"/>
        </w:rPr>
      </w:pPr>
    </w:p>
    <w:p w:rsidR="00DD764A" w:rsidRDefault="00CB7307" w:rsidP="00DD764A">
      <w:pPr>
        <w:pStyle w:val="BodyText"/>
        <w:spacing w:before="123"/>
      </w:pPr>
      <w:r>
        <w:rPr>
          <w:b/>
          <w:u w:val="single"/>
        </w:rPr>
        <w:t>Do now</w:t>
      </w:r>
      <w:r w:rsidR="00DD764A">
        <w:rPr>
          <w:b/>
          <w:u w:val="single"/>
        </w:rPr>
        <w:t>:</w:t>
      </w:r>
      <w:r w:rsidR="00DD764A">
        <w:rPr>
          <w:b/>
        </w:rPr>
        <w:t xml:space="preserve"> </w:t>
      </w:r>
      <w:r w:rsidR="00DD764A">
        <w:t>Qu’est-ce qu’il y a sur la photo ?</w:t>
      </w:r>
      <w:r w:rsidR="000075F5">
        <w:t xml:space="preserve"> Write </w:t>
      </w:r>
      <w:r w:rsidR="00EF5BF8">
        <w:t>2 sentences in French about this picture</w:t>
      </w:r>
    </w:p>
    <w:p w:rsidR="000075F5" w:rsidRDefault="000075F5" w:rsidP="00DD764A">
      <w:pPr>
        <w:pStyle w:val="BodyText"/>
        <w:spacing w:before="123"/>
      </w:pPr>
      <w:r>
        <w:rPr>
          <w:noProof/>
          <w:lang w:val="en-GB" w:eastAsia="en-GB"/>
        </w:rPr>
        <w:drawing>
          <wp:inline distT="0" distB="0" distL="0" distR="0" wp14:anchorId="3D4154A7" wp14:editId="45CEBB71">
            <wp:extent cx="4410075" cy="29241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D764A" w:rsidP="00DD764A">
      <w:pPr>
        <w:pStyle w:val="BodyText"/>
        <w:spacing w:before="9"/>
        <w:ind w:left="0"/>
        <w:rPr>
          <w:sz w:val="20"/>
        </w:rPr>
      </w:pPr>
    </w:p>
    <w:p w:rsidR="00DD764A" w:rsidRDefault="00DD764A" w:rsidP="00DD764A">
      <w:pPr>
        <w:spacing w:before="124"/>
        <w:ind w:left="680"/>
      </w:pPr>
      <w:r>
        <w:rPr>
          <w:spacing w:val="-2"/>
          <w:w w:val="80"/>
        </w:rPr>
        <w:t xml:space="preserve">1.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……………………………………………………………………..............................................………………</w:t>
      </w:r>
    </w:p>
    <w:p w:rsidR="00DD764A" w:rsidRDefault="00DD764A" w:rsidP="00DD764A">
      <w:pPr>
        <w:spacing w:before="192"/>
        <w:ind w:left="680"/>
      </w:pPr>
      <w:r>
        <w:rPr>
          <w:spacing w:val="-2"/>
          <w:w w:val="80"/>
        </w:rPr>
        <w:t xml:space="preserve">2.     </w:t>
      </w:r>
      <w:r>
        <w:rPr>
          <w:w w:val="80"/>
        </w:rPr>
        <w:t xml:space="preserve"> </w:t>
      </w:r>
      <w:r>
        <w:rPr>
          <w:spacing w:val="-2"/>
          <w:w w:val="80"/>
        </w:rPr>
        <w:t>………………………………………..............................................……………………………………………</w:t>
      </w:r>
    </w:p>
    <w:p w:rsidR="00DD764A" w:rsidRDefault="00DD764A" w:rsidP="00DD764A">
      <w:pPr>
        <w:pStyle w:val="BodyText"/>
        <w:spacing w:before="8"/>
        <w:ind w:left="0"/>
        <w:rPr>
          <w:sz w:val="27"/>
        </w:rPr>
      </w:pPr>
    </w:p>
    <w:p w:rsidR="00DD764A" w:rsidRDefault="00DD764A" w:rsidP="00DD764A">
      <w:pPr>
        <w:spacing w:before="1"/>
        <w:ind w:left="320"/>
      </w:pPr>
      <w:r>
        <w:rPr>
          <w:b/>
          <w:sz w:val="24"/>
          <w:u w:val="single"/>
        </w:rPr>
        <w:t>Present:</w:t>
      </w:r>
      <w:r>
        <w:rPr>
          <w:b/>
          <w:sz w:val="24"/>
        </w:rPr>
        <w:t xml:space="preserve"> </w:t>
      </w:r>
      <w:r w:rsidR="00A80635">
        <w:t>Find these words in French</w:t>
      </w:r>
    </w:p>
    <w:p w:rsidR="00DD764A" w:rsidRDefault="00DD764A" w:rsidP="00DD764A">
      <w:pPr>
        <w:pStyle w:val="BodyText"/>
        <w:spacing w:before="208"/>
      </w:pPr>
      <w:r>
        <w:rPr>
          <w:w w:val="80"/>
        </w:rPr>
        <w:t>A  teddy</w:t>
      </w:r>
      <w:r>
        <w:rPr>
          <w:spacing w:val="-17"/>
          <w:w w:val="80"/>
        </w:rPr>
        <w:t xml:space="preserve"> </w:t>
      </w:r>
      <w:r>
        <w:rPr>
          <w:w w:val="80"/>
        </w:rPr>
        <w:t>=…………………………………………………………………………..</w:t>
      </w:r>
    </w:p>
    <w:p w:rsidR="00DD764A" w:rsidRDefault="00DD764A" w:rsidP="00DD764A">
      <w:pPr>
        <w:pStyle w:val="BodyText"/>
        <w:spacing w:before="210"/>
      </w:pPr>
      <w:r>
        <w:rPr>
          <w:w w:val="80"/>
        </w:rPr>
        <w:t>A tablet</w:t>
      </w:r>
      <w:r>
        <w:rPr>
          <w:spacing w:val="40"/>
          <w:w w:val="80"/>
        </w:rPr>
        <w:t xml:space="preserve"> </w:t>
      </w:r>
      <w:r>
        <w:rPr>
          <w:w w:val="80"/>
        </w:rPr>
        <w:t>=…………………………………………………………………………..</w:t>
      </w:r>
    </w:p>
    <w:p w:rsidR="00DD764A" w:rsidRDefault="00DD764A" w:rsidP="00DD764A">
      <w:pPr>
        <w:pStyle w:val="BodyText"/>
        <w:spacing w:before="207"/>
      </w:pPr>
      <w:r>
        <w:t>A console = …………………………………………………………………………..</w:t>
      </w:r>
    </w:p>
    <w:p w:rsidR="00DD764A" w:rsidRDefault="00DD764A" w:rsidP="00DD764A">
      <w:pPr>
        <w:pStyle w:val="BodyText"/>
        <w:spacing w:before="207"/>
      </w:pPr>
      <w:r>
        <w:rPr>
          <w:w w:val="80"/>
        </w:rPr>
        <w:t xml:space="preserve">A phone = </w:t>
      </w:r>
      <w:r>
        <w:rPr>
          <w:spacing w:val="10"/>
          <w:w w:val="80"/>
        </w:rPr>
        <w:t xml:space="preserve"> </w:t>
      </w:r>
      <w:r>
        <w:rPr>
          <w:w w:val="80"/>
        </w:rPr>
        <w:t>…………………………………………………………………………..</w:t>
      </w:r>
    </w:p>
    <w:p w:rsidR="00DD764A" w:rsidRDefault="00DD764A" w:rsidP="00DD764A">
      <w:pPr>
        <w:pStyle w:val="BodyText"/>
        <w:spacing w:before="209"/>
      </w:pPr>
      <w:r>
        <w:rPr>
          <w:w w:val="80"/>
        </w:rPr>
        <w:t>A toy car =</w:t>
      </w:r>
      <w:r>
        <w:rPr>
          <w:spacing w:val="56"/>
          <w:w w:val="80"/>
        </w:rPr>
        <w:t xml:space="preserve"> </w:t>
      </w:r>
      <w:r>
        <w:rPr>
          <w:w w:val="80"/>
        </w:rPr>
        <w:t>…………………………………………………………………………..</w:t>
      </w:r>
    </w:p>
    <w:p w:rsidR="00DD764A" w:rsidRDefault="00DD764A" w:rsidP="00DD764A">
      <w:pPr>
        <w:pStyle w:val="BodyText"/>
        <w:spacing w:before="207"/>
      </w:pPr>
      <w:r>
        <w:t>A comic book collection = …………………………………………………………………………..</w:t>
      </w:r>
    </w:p>
    <w:p w:rsidR="00C43001" w:rsidRDefault="00DD764A" w:rsidP="00EF5BF8">
      <w:pPr>
        <w:pStyle w:val="BodyText"/>
        <w:ind w:left="0"/>
        <w:rPr>
          <w:b/>
        </w:rPr>
      </w:pPr>
      <w:r>
        <w:rPr>
          <w:b/>
          <w:u w:val="single"/>
        </w:rPr>
        <w:lastRenderedPageBreak/>
        <w:t>Practice:</w:t>
      </w:r>
      <w:r w:rsidR="00C43001">
        <w:rPr>
          <w:b/>
          <w:u w:val="single"/>
        </w:rPr>
        <w:t xml:space="preserve"> Complete the table with words from the list in the previous activity.</w:t>
      </w:r>
      <w:r w:rsidR="00364667">
        <w:rPr>
          <w:b/>
          <w:u w:val="single"/>
        </w:rPr>
        <w:t xml:space="preserve"> </w:t>
      </w:r>
      <w:r w:rsidR="00364667">
        <w:rPr>
          <w:noProof/>
          <w:lang w:val="en-GB" w:eastAsia="en-GB"/>
        </w:rPr>
        <w:drawing>
          <wp:inline distT="0" distB="0" distL="0" distR="0" wp14:anchorId="1E2B2FB9" wp14:editId="343E0E5E">
            <wp:extent cx="4152900" cy="1666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001">
        <w:rPr>
          <w:noProof/>
          <w:lang w:val="en-GB" w:eastAsia="en-GB"/>
        </w:rPr>
        <w:drawing>
          <wp:inline distT="0" distB="0" distL="0" distR="0" wp14:anchorId="738EAF0F" wp14:editId="420FDE06">
            <wp:extent cx="3952875" cy="14001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20" w:type="dxa"/>
        <w:tblLook w:val="04A0" w:firstRow="1" w:lastRow="0" w:firstColumn="1" w:lastColumn="0" w:noHBand="0" w:noVBand="1"/>
      </w:tblPr>
      <w:tblGrid>
        <w:gridCol w:w="5500"/>
        <w:gridCol w:w="5500"/>
      </w:tblGrid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>Matière</w:t>
            </w: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 xml:space="preserve">Forme </w:t>
            </w: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>C’est en plastique</w:t>
            </w: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>C’est un rectangle</w:t>
            </w: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  <w:tr w:rsidR="00C43001" w:rsidTr="00C43001"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  <w:tc>
          <w:tcPr>
            <w:tcW w:w="5660" w:type="dxa"/>
          </w:tcPr>
          <w:p w:rsidR="00C43001" w:rsidRDefault="00C43001" w:rsidP="00DD764A">
            <w:pPr>
              <w:pStyle w:val="BodyText"/>
              <w:ind w:left="0"/>
              <w:rPr>
                <w:b/>
              </w:rPr>
            </w:pPr>
          </w:p>
        </w:tc>
      </w:tr>
    </w:tbl>
    <w:p w:rsidR="00DD764A" w:rsidRDefault="00DD764A" w:rsidP="00DD764A">
      <w:pPr>
        <w:pStyle w:val="BodyText"/>
        <w:rPr>
          <w:b/>
        </w:rPr>
      </w:pPr>
    </w:p>
    <w:p w:rsidR="00DD764A" w:rsidRDefault="00DD764A" w:rsidP="00DD764A">
      <w:pPr>
        <w:pStyle w:val="BodyText"/>
        <w:spacing w:before="7"/>
        <w:ind w:left="0"/>
        <w:rPr>
          <w:b/>
          <w:sz w:val="31"/>
        </w:rPr>
      </w:pPr>
    </w:p>
    <w:p w:rsidR="00EF5BF8" w:rsidRDefault="00DD764A" w:rsidP="00DD764A">
      <w:pPr>
        <w:pStyle w:val="BodyText"/>
        <w:spacing w:before="205"/>
        <w:rPr>
          <w:b/>
          <w:color w:val="FF0000"/>
          <w:w w:val="95"/>
        </w:rPr>
      </w:pPr>
      <w:r>
        <w:rPr>
          <w:b/>
          <w:color w:val="FF0000"/>
          <w:w w:val="95"/>
        </w:rPr>
        <w:t>Challenge:</w:t>
      </w:r>
      <w:r w:rsidR="00EF5BF8">
        <w:rPr>
          <w:b/>
          <w:color w:val="FF0000"/>
          <w:w w:val="95"/>
        </w:rPr>
        <w:t xml:space="preserve"> Draw a toy and describe it saying its colour, shape and what is made of</w:t>
      </w:r>
    </w:p>
    <w:p w:rsidR="00EF5BF8" w:rsidRDefault="00EF5BF8" w:rsidP="00DD764A">
      <w:pPr>
        <w:pStyle w:val="BodyText"/>
        <w:spacing w:before="205"/>
        <w:rPr>
          <w:b/>
          <w:color w:val="FF0000"/>
          <w:w w:val="95"/>
        </w:rPr>
      </w:pPr>
    </w:p>
    <w:p w:rsidR="00EF5BF8" w:rsidRDefault="00EF5BF8" w:rsidP="00DD764A">
      <w:pPr>
        <w:pStyle w:val="BodyText"/>
        <w:spacing w:before="205"/>
        <w:rPr>
          <w:b/>
          <w:color w:val="FF0000"/>
          <w:w w:val="95"/>
        </w:rPr>
      </w:pPr>
    </w:p>
    <w:tbl>
      <w:tblPr>
        <w:tblStyle w:val="TableGrid"/>
        <w:tblW w:w="0" w:type="auto"/>
        <w:tblInd w:w="320" w:type="dxa"/>
        <w:tblLook w:val="04A0" w:firstRow="1" w:lastRow="0" w:firstColumn="1" w:lastColumn="0" w:noHBand="0" w:noVBand="1"/>
      </w:tblPr>
      <w:tblGrid>
        <w:gridCol w:w="11000"/>
      </w:tblGrid>
      <w:tr w:rsidR="00EF5BF8" w:rsidTr="00C91E25">
        <w:tc>
          <w:tcPr>
            <w:tcW w:w="11000" w:type="dxa"/>
          </w:tcPr>
          <w:p w:rsidR="00EF5BF8" w:rsidRDefault="00EF5BF8" w:rsidP="00DD764A">
            <w:pPr>
              <w:pStyle w:val="BodyText"/>
              <w:spacing w:before="205"/>
              <w:ind w:left="0"/>
              <w:rPr>
                <w:b/>
                <w:color w:val="FF0000"/>
                <w:w w:val="95"/>
              </w:rPr>
            </w:pPr>
          </w:p>
          <w:p w:rsidR="00EF5BF8" w:rsidRDefault="00EF5BF8" w:rsidP="00DD764A">
            <w:pPr>
              <w:pStyle w:val="BodyText"/>
              <w:spacing w:before="205"/>
              <w:ind w:left="0"/>
              <w:rPr>
                <w:b/>
                <w:color w:val="FF0000"/>
                <w:w w:val="95"/>
              </w:rPr>
            </w:pPr>
          </w:p>
          <w:p w:rsidR="00EF5BF8" w:rsidRDefault="00EF5BF8" w:rsidP="00DD764A">
            <w:pPr>
              <w:pStyle w:val="BodyText"/>
              <w:spacing w:before="205"/>
              <w:ind w:left="0"/>
              <w:rPr>
                <w:b/>
                <w:color w:val="FF0000"/>
                <w:w w:val="95"/>
              </w:rPr>
            </w:pPr>
          </w:p>
          <w:p w:rsidR="00EF5BF8" w:rsidRDefault="00EF5BF8" w:rsidP="00DD764A">
            <w:pPr>
              <w:pStyle w:val="BodyText"/>
              <w:spacing w:before="205"/>
              <w:ind w:left="0"/>
              <w:rPr>
                <w:b/>
                <w:color w:val="FF0000"/>
                <w:w w:val="95"/>
              </w:rPr>
            </w:pPr>
          </w:p>
          <w:p w:rsidR="00EF5BF8" w:rsidRDefault="00EF5BF8" w:rsidP="00DD764A">
            <w:pPr>
              <w:pStyle w:val="BodyText"/>
              <w:spacing w:before="205"/>
              <w:ind w:left="0"/>
              <w:rPr>
                <w:b/>
                <w:color w:val="FF0000"/>
                <w:w w:val="95"/>
              </w:rPr>
            </w:pPr>
          </w:p>
        </w:tc>
      </w:tr>
    </w:tbl>
    <w:p w:rsidR="00C91E25" w:rsidRDefault="00C91E25" w:rsidP="00C91E25">
      <w:pPr>
        <w:pStyle w:val="BodyText"/>
        <w:spacing w:before="46"/>
      </w:pPr>
      <w:r>
        <w:rPr>
          <w:w w:val="80"/>
        </w:rPr>
        <w:t>…………………………………………………………………..............................................………………..………………………</w:t>
      </w:r>
    </w:p>
    <w:p w:rsidR="00C91E25" w:rsidRDefault="00C91E25" w:rsidP="00C91E25">
      <w:pPr>
        <w:pStyle w:val="BodyText"/>
        <w:spacing w:before="209"/>
      </w:pPr>
      <w:r>
        <w:rPr>
          <w:w w:val="80"/>
        </w:rPr>
        <w:t>………………………………..............................................………………………………………………….…………………….....</w:t>
      </w:r>
    </w:p>
    <w:p w:rsidR="00C91E25" w:rsidRDefault="00C91E25" w:rsidP="00C91E25">
      <w:pPr>
        <w:pStyle w:val="BodyText"/>
        <w:spacing w:before="207"/>
      </w:pPr>
      <w:r>
        <w:rPr>
          <w:w w:val="80"/>
        </w:rPr>
        <w:t>.........................................……………………………………………………………………....................................................</w:t>
      </w:r>
    </w:p>
    <w:p w:rsidR="00C91E25" w:rsidRDefault="00C91E25" w:rsidP="00C91E25">
      <w:pPr>
        <w:pStyle w:val="BodyText"/>
        <w:spacing w:before="207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………………………………………………………………………………………………………………………………………………….</w:t>
      </w:r>
    </w:p>
    <w:p w:rsidR="00EF5BF8" w:rsidRDefault="00EF5BF8" w:rsidP="00DD764A">
      <w:pPr>
        <w:pStyle w:val="BodyText"/>
        <w:spacing w:before="205"/>
        <w:rPr>
          <w:b/>
          <w:color w:val="FF0000"/>
          <w:w w:val="95"/>
        </w:rPr>
      </w:pPr>
    </w:p>
    <w:p w:rsidR="00DD764A" w:rsidRDefault="00DD764A" w:rsidP="00DD764A">
      <w:pPr>
        <w:sectPr w:rsidR="00DD764A">
          <w:pgSz w:w="11910" w:h="16840"/>
          <w:pgMar w:top="1160" w:right="180" w:bottom="1300" w:left="400" w:header="0" w:footer="1031" w:gutter="0"/>
          <w:cols w:space="720"/>
        </w:sectPr>
      </w:pPr>
    </w:p>
    <w:p w:rsidR="00DD764A" w:rsidRDefault="00DD764A" w:rsidP="00DD764A">
      <w:pPr>
        <w:spacing w:before="105"/>
        <w:ind w:left="320"/>
        <w:rPr>
          <w:sz w:val="20"/>
        </w:rPr>
      </w:pPr>
      <w:r>
        <w:rPr>
          <w:b/>
          <w:sz w:val="24"/>
          <w:u w:val="single"/>
        </w:rPr>
        <w:lastRenderedPageBreak/>
        <w:t xml:space="preserve">Progress Check </w:t>
      </w:r>
      <w:r>
        <w:rPr>
          <w:b/>
          <w:u w:val="single"/>
        </w:rPr>
        <w:t>Lisez:</w:t>
      </w:r>
      <w:r>
        <w:rPr>
          <w:b/>
        </w:rPr>
        <w:t xml:space="preserve"> </w:t>
      </w:r>
      <w:r>
        <w:rPr>
          <w:sz w:val="20"/>
        </w:rPr>
        <w:t>read the descriptions (1-6) and write down the correct object.</w:t>
      </w:r>
    </w:p>
    <w:p w:rsidR="005B4F38" w:rsidRDefault="005B4F38" w:rsidP="00DD764A">
      <w:pPr>
        <w:spacing w:before="105"/>
        <w:ind w:left="320"/>
        <w:rPr>
          <w:sz w:val="20"/>
        </w:rPr>
      </w:pPr>
      <w:r>
        <w:rPr>
          <w:noProof/>
          <w:lang w:eastAsia="en-GB"/>
        </w:rPr>
        <w:drawing>
          <wp:inline distT="0" distB="0" distL="0" distR="0" wp14:anchorId="620A4A27" wp14:editId="793C78F1">
            <wp:extent cx="5324475" cy="26193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4A" w:rsidRDefault="00DD764A" w:rsidP="00DD764A">
      <w:pPr>
        <w:pStyle w:val="BodyText"/>
        <w:ind w:left="0"/>
        <w:rPr>
          <w:sz w:val="20"/>
        </w:rPr>
      </w:pPr>
    </w:p>
    <w:p w:rsidR="00DD764A" w:rsidRDefault="00DD764A" w:rsidP="00DD764A">
      <w:pPr>
        <w:pStyle w:val="BodyText"/>
        <w:tabs>
          <w:tab w:val="left" w:pos="3920"/>
        </w:tabs>
        <w:spacing w:before="246"/>
      </w:pPr>
      <w:r>
        <w:rPr>
          <w:w w:val="80"/>
        </w:rPr>
        <w:t>1.</w:t>
      </w:r>
      <w:r>
        <w:rPr>
          <w:spacing w:val="-13"/>
          <w:w w:val="80"/>
        </w:rPr>
        <w:t xml:space="preserve"> </w:t>
      </w:r>
      <w:r>
        <w:rPr>
          <w:w w:val="80"/>
        </w:rPr>
        <w:t>………………………………………….</w:t>
      </w:r>
      <w:r>
        <w:rPr>
          <w:w w:val="80"/>
        </w:rPr>
        <w:tab/>
      </w:r>
      <w:r>
        <w:rPr>
          <w:w w:val="75"/>
        </w:rPr>
        <w:t xml:space="preserve">4.  </w:t>
      </w:r>
      <w:r>
        <w:rPr>
          <w:spacing w:val="52"/>
          <w:w w:val="75"/>
        </w:rPr>
        <w:t xml:space="preserve"> </w:t>
      </w:r>
      <w:r>
        <w:rPr>
          <w:w w:val="75"/>
        </w:rPr>
        <w:t>………………………………………….</w:t>
      </w:r>
    </w:p>
    <w:p w:rsidR="00DD764A" w:rsidRDefault="00DD764A" w:rsidP="00DD764A">
      <w:pPr>
        <w:pStyle w:val="BodyText"/>
        <w:tabs>
          <w:tab w:val="left" w:pos="3920"/>
        </w:tabs>
        <w:spacing w:before="207"/>
      </w:pPr>
      <w:r>
        <w:rPr>
          <w:w w:val="80"/>
        </w:rPr>
        <w:t>2.</w:t>
      </w:r>
      <w:r>
        <w:rPr>
          <w:spacing w:val="-13"/>
          <w:w w:val="80"/>
        </w:rPr>
        <w:t xml:space="preserve"> </w:t>
      </w:r>
      <w:r>
        <w:rPr>
          <w:w w:val="80"/>
        </w:rPr>
        <w:t>………………………………………….</w:t>
      </w:r>
      <w:r>
        <w:rPr>
          <w:w w:val="80"/>
        </w:rPr>
        <w:tab/>
      </w:r>
      <w:r>
        <w:rPr>
          <w:w w:val="75"/>
        </w:rPr>
        <w:t xml:space="preserve">5.  </w:t>
      </w:r>
      <w:r>
        <w:rPr>
          <w:spacing w:val="52"/>
          <w:w w:val="75"/>
        </w:rPr>
        <w:t xml:space="preserve"> </w:t>
      </w:r>
      <w:r>
        <w:rPr>
          <w:w w:val="75"/>
        </w:rPr>
        <w:t>………………………………………….</w:t>
      </w:r>
    </w:p>
    <w:p w:rsidR="00DD764A" w:rsidRDefault="00DD764A" w:rsidP="00DD764A">
      <w:pPr>
        <w:pStyle w:val="BodyText"/>
        <w:tabs>
          <w:tab w:val="left" w:pos="3920"/>
        </w:tabs>
        <w:spacing w:before="210"/>
        <w:rPr>
          <w:w w:val="75"/>
        </w:rPr>
      </w:pPr>
      <w:r>
        <w:rPr>
          <w:w w:val="80"/>
        </w:rPr>
        <w:t>3.</w:t>
      </w:r>
      <w:r>
        <w:rPr>
          <w:spacing w:val="-13"/>
          <w:w w:val="80"/>
        </w:rPr>
        <w:t xml:space="preserve"> </w:t>
      </w:r>
      <w:r>
        <w:rPr>
          <w:w w:val="80"/>
        </w:rPr>
        <w:t>………………………………………….</w:t>
      </w:r>
      <w:r>
        <w:rPr>
          <w:w w:val="80"/>
        </w:rPr>
        <w:tab/>
      </w:r>
      <w:r>
        <w:rPr>
          <w:w w:val="75"/>
        </w:rPr>
        <w:t xml:space="preserve">6.  </w:t>
      </w:r>
      <w:r>
        <w:rPr>
          <w:spacing w:val="52"/>
          <w:w w:val="75"/>
        </w:rPr>
        <w:t xml:space="preserve"> </w:t>
      </w:r>
      <w:r>
        <w:rPr>
          <w:w w:val="75"/>
        </w:rPr>
        <w:t>………………………………………….</w:t>
      </w:r>
    </w:p>
    <w:p w:rsidR="005B4F38" w:rsidRDefault="005B4F38" w:rsidP="00DD764A">
      <w:pPr>
        <w:pStyle w:val="BodyText"/>
        <w:tabs>
          <w:tab w:val="left" w:pos="3920"/>
        </w:tabs>
        <w:spacing w:before="210"/>
        <w:rPr>
          <w:w w:val="75"/>
        </w:rPr>
      </w:pPr>
    </w:p>
    <w:p w:rsidR="005B4F38" w:rsidRDefault="005B4F38" w:rsidP="00DD764A">
      <w:pPr>
        <w:pStyle w:val="BodyText"/>
        <w:tabs>
          <w:tab w:val="left" w:pos="3920"/>
        </w:tabs>
        <w:spacing w:before="210"/>
        <w:rPr>
          <w:w w:val="75"/>
        </w:rPr>
      </w:pPr>
      <w:r>
        <w:rPr>
          <w:w w:val="75"/>
        </w:rPr>
        <w:t>Produce: Read Bastien’s email and write a reply</w:t>
      </w:r>
    </w:p>
    <w:p w:rsidR="005B4F38" w:rsidRDefault="005B4F38" w:rsidP="00DD764A">
      <w:pPr>
        <w:pStyle w:val="BodyText"/>
        <w:tabs>
          <w:tab w:val="left" w:pos="3920"/>
        </w:tabs>
        <w:spacing w:before="210"/>
        <w:rPr>
          <w:w w:val="75"/>
        </w:rPr>
      </w:pPr>
    </w:p>
    <w:p w:rsidR="005B4F38" w:rsidRDefault="005B4F38" w:rsidP="00DD764A">
      <w:pPr>
        <w:pStyle w:val="BodyText"/>
        <w:tabs>
          <w:tab w:val="left" w:pos="3920"/>
        </w:tabs>
        <w:spacing w:before="210"/>
      </w:pPr>
      <w:r>
        <w:rPr>
          <w:noProof/>
          <w:lang w:val="en-GB" w:eastAsia="en-GB"/>
        </w:rPr>
        <w:drawing>
          <wp:inline distT="0" distB="0" distL="0" distR="0" wp14:anchorId="63678C64" wp14:editId="4C2886E7">
            <wp:extent cx="4010025" cy="25050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38" w:rsidRDefault="005B4F38" w:rsidP="005B4F38">
      <w:pPr>
        <w:pStyle w:val="BodyText"/>
        <w:spacing w:before="46"/>
      </w:pPr>
      <w:r>
        <w:rPr>
          <w:w w:val="80"/>
        </w:rPr>
        <w:t>…………………………………………………………………..............................................……………………………………</w:t>
      </w:r>
    </w:p>
    <w:p w:rsidR="005B4F38" w:rsidRDefault="005B4F38" w:rsidP="005B4F38">
      <w:pPr>
        <w:pStyle w:val="BodyText"/>
        <w:spacing w:before="209"/>
      </w:pPr>
      <w:r>
        <w:rPr>
          <w:w w:val="80"/>
        </w:rPr>
        <w:t>………………………………..............................................…………………………………………………………………….....</w:t>
      </w:r>
    </w:p>
    <w:p w:rsidR="005B4F38" w:rsidRDefault="005B4F38" w:rsidP="005B4F38">
      <w:pPr>
        <w:pStyle w:val="BodyText"/>
        <w:spacing w:before="207"/>
      </w:pPr>
      <w:r>
        <w:rPr>
          <w:w w:val="80"/>
        </w:rPr>
        <w:t>.........................................……………………………………………………………………..............................................</w:t>
      </w:r>
    </w:p>
    <w:p w:rsidR="005B4F38" w:rsidRDefault="005B4F38" w:rsidP="005B4F38">
      <w:pPr>
        <w:pStyle w:val="BodyText"/>
        <w:spacing w:before="207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………………………………………………………………………………………………………………………………………………….</w:t>
      </w:r>
    </w:p>
    <w:p w:rsidR="005B4F38" w:rsidRDefault="005B4F38" w:rsidP="005B4F38">
      <w:pPr>
        <w:pStyle w:val="BodyText"/>
        <w:spacing w:before="46"/>
      </w:pPr>
      <w:r>
        <w:rPr>
          <w:w w:val="80"/>
        </w:rPr>
        <w:t>…………………………………………………………………..............................................……………………………………</w:t>
      </w:r>
    </w:p>
    <w:p w:rsidR="005B4F38" w:rsidRDefault="005B4F38" w:rsidP="005B4F38">
      <w:pPr>
        <w:pStyle w:val="BodyText"/>
        <w:spacing w:before="209"/>
      </w:pPr>
      <w:r>
        <w:rPr>
          <w:w w:val="80"/>
        </w:rPr>
        <w:lastRenderedPageBreak/>
        <w:t>………………………………..............................................…………………………………………………………………….....</w:t>
      </w:r>
    </w:p>
    <w:p w:rsidR="005B4F38" w:rsidRDefault="005B4F38" w:rsidP="005B4F38">
      <w:pPr>
        <w:pStyle w:val="BodyText"/>
        <w:spacing w:before="207"/>
      </w:pPr>
      <w:r>
        <w:rPr>
          <w:w w:val="80"/>
        </w:rPr>
        <w:t>.........................................……………………………………………………………………..............................................</w:t>
      </w:r>
    </w:p>
    <w:p w:rsidR="005B4F38" w:rsidRDefault="005B4F38" w:rsidP="005B4F38">
      <w:pPr>
        <w:pStyle w:val="BodyText"/>
        <w:spacing w:before="207"/>
        <w:rPr>
          <w:w w:val="80"/>
        </w:rPr>
      </w:pPr>
      <w:r>
        <w:rPr>
          <w:w w:val="80"/>
        </w:rPr>
        <w:t>………………………………………………………………………………………………………………………………………………….</w:t>
      </w:r>
    </w:p>
    <w:p w:rsidR="005B4F38" w:rsidRDefault="005B4F38" w:rsidP="00DD764A">
      <w:pPr>
        <w:pStyle w:val="BodyText"/>
        <w:ind w:left="0"/>
        <w:rPr>
          <w:sz w:val="32"/>
        </w:rPr>
      </w:pPr>
    </w:p>
    <w:p w:rsidR="00DD764A" w:rsidRDefault="005B4F38" w:rsidP="00DD764A">
      <w:pPr>
        <w:pStyle w:val="BodyText"/>
        <w:ind w:left="0"/>
        <w:rPr>
          <w:sz w:val="32"/>
        </w:rPr>
      </w:pPr>
      <w:r>
        <w:rPr>
          <w:sz w:val="32"/>
        </w:rPr>
        <w:t>Asking questions</w:t>
      </w:r>
    </w:p>
    <w:p w:rsidR="000E44CE" w:rsidRDefault="000E44CE" w:rsidP="00DD764A">
      <w:pPr>
        <w:pStyle w:val="BodyText"/>
        <w:ind w:left="0"/>
        <w:rPr>
          <w:sz w:val="32"/>
        </w:rPr>
      </w:pPr>
      <w:r>
        <w:rPr>
          <w:noProof/>
          <w:lang w:val="en-GB" w:eastAsia="en-GB"/>
        </w:rPr>
        <w:drawing>
          <wp:inline distT="0" distB="0" distL="0" distR="0" wp14:anchorId="49352070" wp14:editId="140EF181">
            <wp:extent cx="2933700" cy="18383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4CE" w:rsidRDefault="000E44CE" w:rsidP="00DD764A">
      <w:pPr>
        <w:pStyle w:val="BodyText"/>
        <w:ind w:left="0"/>
        <w:rPr>
          <w:sz w:val="32"/>
        </w:rPr>
      </w:pPr>
    </w:p>
    <w:tbl>
      <w:tblPr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4"/>
      </w:tblGrid>
      <w:tr w:rsidR="00364667" w:rsidTr="00973D42">
        <w:trPr>
          <w:trHeight w:val="345"/>
        </w:trPr>
        <w:tc>
          <w:tcPr>
            <w:tcW w:w="92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364667" w:rsidRDefault="00364667" w:rsidP="00364667">
            <w:pPr>
              <w:pStyle w:val="TableParagraph"/>
              <w:spacing w:before="33"/>
              <w:rPr>
                <w:b/>
                <w:sz w:val="24"/>
              </w:rPr>
            </w:pPr>
            <w:r>
              <w:rPr>
                <w:b/>
                <w:color w:val="EDEBE0"/>
                <w:sz w:val="24"/>
              </w:rPr>
              <w:t xml:space="preserve">                                                   1.5</w:t>
            </w:r>
            <w:r>
              <w:rPr>
                <w:b/>
                <w:color w:val="EDEBE0"/>
                <w:spacing w:val="-25"/>
                <w:sz w:val="24"/>
              </w:rPr>
              <w:t xml:space="preserve"> </w:t>
            </w:r>
            <w:r>
              <w:rPr>
                <w:b/>
                <w:color w:val="EDEBE0"/>
                <w:sz w:val="24"/>
              </w:rPr>
              <w:t>French speaking parts of the world</w:t>
            </w:r>
            <w:r>
              <w:rPr>
                <w:b/>
                <w:color w:val="EDEBE0"/>
                <w:spacing w:val="-23"/>
                <w:sz w:val="24"/>
              </w:rPr>
              <w:t xml:space="preserve"> </w:t>
            </w:r>
          </w:p>
        </w:tc>
      </w:tr>
      <w:tr w:rsidR="00364667" w:rsidTr="00973D42">
        <w:trPr>
          <w:trHeight w:val="1547"/>
        </w:trPr>
        <w:tc>
          <w:tcPr>
            <w:tcW w:w="9244" w:type="dxa"/>
            <w:tcBorders>
              <w:top w:val="nil"/>
            </w:tcBorders>
          </w:tcPr>
          <w:p w:rsidR="00364667" w:rsidRDefault="00364667" w:rsidP="00973D42">
            <w:pPr>
              <w:pStyle w:val="TableParagraph"/>
              <w:spacing w:before="268"/>
              <w:ind w:left="2292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Traduisez le titre en anglais : …………………………………………………….</w:t>
            </w:r>
          </w:p>
          <w:p w:rsidR="00423A65" w:rsidRDefault="00364667" w:rsidP="00423A65">
            <w:pPr>
              <w:pStyle w:val="TableParagraph"/>
              <w:spacing w:before="32" w:line="276" w:lineRule="auto"/>
              <w:ind w:left="107" w:right="5277"/>
              <w:rPr>
                <w:color w:val="FF0000"/>
                <w:sz w:val="24"/>
              </w:rPr>
            </w:pPr>
            <w:r w:rsidRPr="00364667">
              <w:rPr>
                <w:color w:val="FF0000"/>
                <w:sz w:val="24"/>
              </w:rPr>
              <w:t>TBAT</w:t>
            </w:r>
            <w:r w:rsidRPr="00364667">
              <w:rPr>
                <w:color w:val="FF0000"/>
                <w:spacing w:val="-34"/>
                <w:sz w:val="24"/>
              </w:rPr>
              <w:t xml:space="preserve"> </w:t>
            </w:r>
            <w:r w:rsidR="00423A65">
              <w:rPr>
                <w:color w:val="FF0000"/>
                <w:sz w:val="24"/>
              </w:rPr>
              <w:t>name French speaking parts of the world</w:t>
            </w:r>
            <w:r w:rsidRPr="00364667">
              <w:rPr>
                <w:color w:val="FF0000"/>
                <w:sz w:val="24"/>
              </w:rPr>
              <w:t xml:space="preserve">(-) </w:t>
            </w:r>
          </w:p>
          <w:p w:rsidR="00364667" w:rsidRPr="00423A65" w:rsidRDefault="00423A65" w:rsidP="00423A65">
            <w:pPr>
              <w:pStyle w:val="TableParagraph"/>
              <w:spacing w:before="32" w:line="276" w:lineRule="auto"/>
              <w:ind w:left="107" w:right="5277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TBAT use prepositions with countries</w:t>
            </w:r>
            <w:r w:rsidR="00364667" w:rsidRPr="00364667">
              <w:rPr>
                <w:color w:val="FF0000"/>
                <w:spacing w:val="-58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(=)</w:t>
            </w:r>
          </w:p>
        </w:tc>
      </w:tr>
      <w:tr w:rsidR="00364667" w:rsidTr="00973D42">
        <w:trPr>
          <w:trHeight w:val="1199"/>
        </w:trPr>
        <w:tc>
          <w:tcPr>
            <w:tcW w:w="9244" w:type="dxa"/>
          </w:tcPr>
          <w:p w:rsidR="00364667" w:rsidRDefault="00364667" w:rsidP="00973D42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  <w:u w:val="single"/>
              </w:rPr>
              <w:t>Les mots clés</w:t>
            </w:r>
          </w:p>
          <w:p w:rsidR="00364667" w:rsidRDefault="00364667" w:rsidP="00973D42">
            <w:pPr>
              <w:pStyle w:val="TableParagraph"/>
              <w:tabs>
                <w:tab w:val="left" w:pos="4704"/>
              </w:tabs>
              <w:spacing w:before="41"/>
              <w:ind w:left="107"/>
            </w:pPr>
            <w:r>
              <w:rPr>
                <w:b/>
              </w:rPr>
              <w:t xml:space="preserve">J’ai </w:t>
            </w:r>
            <w:r>
              <w:t>=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-24"/>
              </w:rPr>
              <w:t xml:space="preserve"> </w:t>
            </w:r>
            <w:r>
              <w:t>have</w:t>
            </w:r>
            <w:r>
              <w:tab/>
            </w:r>
            <w:r>
              <w:rPr>
                <w:b/>
              </w:rPr>
              <w:t>Je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préfère</w:t>
            </w:r>
            <w:r>
              <w:rPr>
                <w:b/>
                <w:spacing w:val="-16"/>
              </w:rPr>
              <w:t xml:space="preserve"> </w:t>
            </w:r>
            <w:r>
              <w:t>=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>prefer</w:t>
            </w:r>
          </w:p>
          <w:p w:rsidR="00364667" w:rsidRDefault="00364667" w:rsidP="00973D42">
            <w:pPr>
              <w:pStyle w:val="TableParagraph"/>
              <w:tabs>
                <w:tab w:val="left" w:pos="4716"/>
              </w:tabs>
              <w:spacing w:before="40"/>
              <w:ind w:left="107"/>
            </w:pPr>
            <w:r>
              <w:rPr>
                <w:b/>
              </w:rPr>
              <w:t>Mon</w:t>
            </w:r>
            <w:r>
              <w:rPr>
                <w:b/>
                <w:spacing w:val="-28"/>
              </w:rPr>
              <w:t xml:space="preserve"> </w:t>
            </w:r>
            <w:r>
              <w:rPr>
                <w:b/>
              </w:rPr>
              <w:t>objet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</w:rPr>
              <w:t>préféré</w:t>
            </w:r>
            <w:r>
              <w:t>=</w:t>
            </w:r>
            <w:r>
              <w:rPr>
                <w:spacing w:val="-25"/>
              </w:rPr>
              <w:t xml:space="preserve"> </w:t>
            </w:r>
            <w:r>
              <w:t>my</w:t>
            </w:r>
            <w:r>
              <w:rPr>
                <w:spacing w:val="-27"/>
              </w:rPr>
              <w:t xml:space="preserve"> </w:t>
            </w:r>
            <w:r>
              <w:t>favourite</w:t>
            </w:r>
            <w:r>
              <w:rPr>
                <w:spacing w:val="-27"/>
              </w:rPr>
              <w:t xml:space="preserve"> </w:t>
            </w:r>
            <w:r>
              <w:t>object</w:t>
            </w:r>
            <w:r>
              <w:tab/>
            </w:r>
            <w:r>
              <w:rPr>
                <w:b/>
              </w:rPr>
              <w:t>C’est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il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est</w:t>
            </w:r>
            <w:r>
              <w:rPr>
                <w:b/>
                <w:spacing w:val="-15"/>
              </w:rPr>
              <w:t xml:space="preserve"> </w:t>
            </w:r>
            <w:r>
              <w:t>=</w:t>
            </w:r>
            <w:r>
              <w:rPr>
                <w:spacing w:val="-16"/>
              </w:rPr>
              <w:t xml:space="preserve"> </w:t>
            </w:r>
            <w:r>
              <w:t>it</w:t>
            </w:r>
            <w:r>
              <w:rPr>
                <w:spacing w:val="-16"/>
              </w:rPr>
              <w:t xml:space="preserve"> </w:t>
            </w:r>
            <w:r>
              <w:t>is</w:t>
            </w:r>
          </w:p>
          <w:p w:rsidR="00364667" w:rsidRDefault="00364667" w:rsidP="00973D42">
            <w:pPr>
              <w:pStyle w:val="TableParagraph"/>
              <w:tabs>
                <w:tab w:val="left" w:pos="4675"/>
                <w:tab w:val="left" w:pos="7630"/>
              </w:tabs>
              <w:spacing w:before="39"/>
              <w:ind w:left="107"/>
            </w:pPr>
            <w:r>
              <w:rPr>
                <w:b/>
              </w:rPr>
              <w:t>Et</w:t>
            </w:r>
            <w:r>
              <w:rPr>
                <w:b/>
                <w:spacing w:val="-20"/>
              </w:rPr>
              <w:t xml:space="preserve"> </w:t>
            </w:r>
            <w:r>
              <w:t>=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tab/>
            </w:r>
            <w:r>
              <w:rPr>
                <w:b/>
              </w:rPr>
              <w:t>Aussi</w:t>
            </w:r>
            <w:r>
              <w:rPr>
                <w:b/>
                <w:spacing w:val="-33"/>
              </w:rPr>
              <w:t xml:space="preserve"> </w:t>
            </w:r>
            <w:r>
              <w:t>=</w:t>
            </w:r>
            <w:r>
              <w:rPr>
                <w:spacing w:val="-31"/>
              </w:rPr>
              <w:t xml:space="preserve"> </w:t>
            </w:r>
            <w:r>
              <w:t>also</w:t>
            </w:r>
            <w:r>
              <w:tab/>
            </w:r>
            <w:r>
              <w:rPr>
                <w:b/>
              </w:rPr>
              <w:t xml:space="preserve">Mais </w:t>
            </w:r>
            <w:r>
              <w:t>=</w:t>
            </w:r>
            <w:r>
              <w:rPr>
                <w:spacing w:val="-32"/>
              </w:rPr>
              <w:t xml:space="preserve"> </w:t>
            </w:r>
            <w:r>
              <w:t>but</w:t>
            </w:r>
          </w:p>
        </w:tc>
      </w:tr>
    </w:tbl>
    <w:p w:rsidR="00DD764A" w:rsidRDefault="00DD764A" w:rsidP="00DD764A">
      <w:pPr>
        <w:pStyle w:val="BodyText"/>
        <w:spacing w:before="6"/>
        <w:ind w:left="0"/>
        <w:rPr>
          <w:sz w:val="27"/>
        </w:rPr>
      </w:pPr>
    </w:p>
    <w:p w:rsidR="00423A65" w:rsidRDefault="00F430F5" w:rsidP="00DD764A">
      <w:pPr>
        <w:pStyle w:val="BodyText"/>
        <w:spacing w:before="6"/>
        <w:ind w:left="0"/>
        <w:rPr>
          <w:sz w:val="27"/>
        </w:rPr>
      </w:pPr>
      <w:r>
        <w:rPr>
          <w:noProof/>
          <w:lang w:val="en-GB" w:eastAsia="en-GB"/>
        </w:rPr>
        <w:drawing>
          <wp:inline distT="0" distB="0" distL="0" distR="0" wp14:anchorId="5C4BFE23" wp14:editId="395A86DF">
            <wp:extent cx="2609850" cy="685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9BF4E41" wp14:editId="141B7265">
            <wp:extent cx="3876675" cy="21145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BCD4399" wp14:editId="5863C3F5">
            <wp:extent cx="5381625" cy="5810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F5" w:rsidRDefault="00F430F5" w:rsidP="00DD764A">
      <w:pPr>
        <w:pStyle w:val="BodyText"/>
        <w:spacing w:before="6"/>
        <w:ind w:left="0"/>
        <w:rPr>
          <w:sz w:val="27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2AFDDA0" wp14:editId="706F7022">
            <wp:extent cx="6162675" cy="45529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65" w:rsidRDefault="00423A65" w:rsidP="00DD764A">
      <w:pPr>
        <w:pStyle w:val="BodyText"/>
        <w:spacing w:before="6"/>
        <w:ind w:left="0"/>
        <w:rPr>
          <w:sz w:val="27"/>
        </w:rPr>
      </w:pPr>
    </w:p>
    <w:p w:rsidR="00423A65" w:rsidRDefault="00423A65" w:rsidP="00DD764A">
      <w:pPr>
        <w:pStyle w:val="BodyText"/>
        <w:spacing w:before="6"/>
        <w:ind w:left="0"/>
        <w:rPr>
          <w:sz w:val="27"/>
        </w:rPr>
      </w:pPr>
    </w:p>
    <w:p w:rsidR="00DD764A" w:rsidRDefault="00DD764A" w:rsidP="00DD764A">
      <w:pPr>
        <w:tabs>
          <w:tab w:val="left" w:pos="3200"/>
        </w:tabs>
        <w:ind w:left="320"/>
        <w:rPr>
          <w:b/>
          <w:sz w:val="32"/>
        </w:rPr>
      </w:pPr>
      <w:r>
        <w:rPr>
          <w:b/>
          <w:sz w:val="24"/>
          <w:u w:val="single"/>
        </w:rPr>
        <w:t>Produce:</w:t>
      </w:r>
      <w:r>
        <w:rPr>
          <w:b/>
          <w:sz w:val="24"/>
        </w:rPr>
        <w:tab/>
      </w:r>
      <w:r>
        <w:rPr>
          <w:b/>
          <w:sz w:val="32"/>
          <w:u w:val="single"/>
        </w:rPr>
        <w:t>MILESTONE</w:t>
      </w:r>
      <w:r>
        <w:rPr>
          <w:b/>
          <w:spacing w:val="-23"/>
          <w:sz w:val="32"/>
          <w:u w:val="single"/>
        </w:rPr>
        <w:t xml:space="preserve"> </w:t>
      </w:r>
      <w:r>
        <w:rPr>
          <w:b/>
          <w:sz w:val="32"/>
          <w:u w:val="single"/>
        </w:rPr>
        <w:t>ASSESSMENT</w:t>
      </w:r>
    </w:p>
    <w:p w:rsidR="00DD764A" w:rsidRDefault="00DD764A" w:rsidP="00DD764A">
      <w:pPr>
        <w:pStyle w:val="BodyText"/>
        <w:spacing w:before="54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3173E2" wp14:editId="38377B1F">
                <wp:simplePos x="0" y="0"/>
                <wp:positionH relativeFrom="page">
                  <wp:posOffset>4197985</wp:posOffset>
                </wp:positionH>
                <wp:positionV relativeFrom="paragraph">
                  <wp:posOffset>66675</wp:posOffset>
                </wp:positionV>
                <wp:extent cx="2743200" cy="164338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330A" w:rsidRDefault="0069330A" w:rsidP="00DD764A">
                            <w:pPr>
                              <w:pStyle w:val="BodyText"/>
                              <w:spacing w:before="95"/>
                              <w:ind w:left="5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Checklist:</w:t>
                            </w:r>
                          </w:p>
                          <w:p w:rsidR="0069330A" w:rsidRDefault="0069330A" w:rsidP="00DD764A">
                            <w:pPr>
                              <w:pStyle w:val="BodyText"/>
                              <w:ind w:left="0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69330A" w:rsidRDefault="0069330A" w:rsidP="00DD764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7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hanging="361"/>
                            </w:pPr>
                            <w:r>
                              <w:t>Check your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spellings</w:t>
                            </w:r>
                            <w:r>
                              <w:t>.</w:t>
                            </w:r>
                          </w:p>
                          <w:p w:rsidR="0069330A" w:rsidRDefault="0069330A" w:rsidP="00DD764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7"/>
                              </w:tabs>
                              <w:autoSpaceDE w:val="0"/>
                              <w:autoSpaceDN w:val="0"/>
                              <w:spacing w:before="66" w:after="0" w:line="240" w:lineRule="auto"/>
                              <w:ind w:hanging="361"/>
                            </w:pPr>
                            <w:r>
                              <w:t>Check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articles</w:t>
                            </w:r>
                          </w:p>
                          <w:p w:rsidR="0069330A" w:rsidRDefault="0069330A" w:rsidP="00DD764A">
                            <w:pPr>
                              <w:spacing w:before="64"/>
                              <w:ind w:left="506"/>
                            </w:pPr>
                            <w:r>
                              <w:rPr>
                                <w:b/>
                              </w:rPr>
                              <w:t xml:space="preserve">le/la/les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b/>
                              </w:rPr>
                              <w:t xml:space="preserve">un/une </w:t>
                            </w:r>
                            <w:r>
                              <w:t>before a noun.</w:t>
                            </w:r>
                          </w:p>
                          <w:p w:rsidR="0069330A" w:rsidRDefault="0069330A" w:rsidP="00DD764A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7"/>
                              </w:tabs>
                              <w:autoSpaceDE w:val="0"/>
                              <w:autoSpaceDN w:val="0"/>
                              <w:spacing w:before="62" w:after="0" w:line="240" w:lineRule="auto"/>
                              <w:ind w:hanging="361"/>
                            </w:pPr>
                            <w:r>
                              <w:t>Check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</w:p>
                          <w:p w:rsidR="0069330A" w:rsidRDefault="0069330A" w:rsidP="00DD764A">
                            <w:pPr>
                              <w:spacing w:before="64"/>
                              <w:ind w:left="506"/>
                            </w:pPr>
                            <w:r>
                              <w:rPr>
                                <w:b/>
                              </w:rPr>
                              <w:t>opinion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173E2" id="_x0000_s1052" type="#_x0000_t202" style="position:absolute;left:0;text-align:left;margin-left:330.55pt;margin-top:5.25pt;width:3in;height:129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" filled="f">
                <v:textbox inset="0,0,0,0">
                  <w:txbxContent>
                    <w:p w:rsidR="0069330A" w:rsidRDefault="0069330A" w:rsidP="00DD764A">
                      <w:pPr>
                        <w:pStyle w:val="BodyText"/>
                        <w:spacing w:before="95"/>
                        <w:ind w:left="573"/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Checklist:</w:t>
                      </w:r>
                    </w:p>
                    <w:p w:rsidR="0069330A" w:rsidRDefault="0069330A" w:rsidP="00DD764A">
                      <w:pPr>
                        <w:pStyle w:val="BodyText"/>
                        <w:ind w:left="0"/>
                        <w:rPr>
                          <w:b/>
                          <w:sz w:val="31"/>
                        </w:rPr>
                      </w:pPr>
                    </w:p>
                    <w:p w:rsidR="0069330A" w:rsidRDefault="0069330A" w:rsidP="00DD764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07"/>
                        </w:tabs>
                        <w:autoSpaceDE w:val="0"/>
                        <w:autoSpaceDN w:val="0"/>
                        <w:spacing w:after="0" w:line="240" w:lineRule="auto"/>
                        <w:ind w:hanging="361"/>
                      </w:pPr>
                      <w:r>
                        <w:t>Check your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spellings</w:t>
                      </w:r>
                      <w:r>
                        <w:t>.</w:t>
                      </w:r>
                    </w:p>
                    <w:p w:rsidR="0069330A" w:rsidRDefault="0069330A" w:rsidP="00DD764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07"/>
                        </w:tabs>
                        <w:autoSpaceDE w:val="0"/>
                        <w:autoSpaceDN w:val="0"/>
                        <w:spacing w:before="66" w:after="0" w:line="240" w:lineRule="auto"/>
                        <w:ind w:hanging="361"/>
                      </w:pPr>
                      <w:r>
                        <w:t>Check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articles</w:t>
                      </w:r>
                    </w:p>
                    <w:p w:rsidR="0069330A" w:rsidRDefault="0069330A" w:rsidP="00DD764A">
                      <w:pPr>
                        <w:spacing w:before="64"/>
                        <w:ind w:left="506"/>
                      </w:pPr>
                      <w:r>
                        <w:rPr>
                          <w:b/>
                        </w:rPr>
                        <w:t xml:space="preserve">le/la/les </w:t>
                      </w:r>
                      <w:r>
                        <w:t xml:space="preserve">or </w:t>
                      </w:r>
                      <w:r>
                        <w:rPr>
                          <w:b/>
                        </w:rPr>
                        <w:t xml:space="preserve">un/une </w:t>
                      </w:r>
                      <w:r>
                        <w:t>before a noun.</w:t>
                      </w:r>
                    </w:p>
                    <w:p w:rsidR="0069330A" w:rsidRDefault="0069330A" w:rsidP="00DD764A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507"/>
                        </w:tabs>
                        <w:autoSpaceDE w:val="0"/>
                        <w:autoSpaceDN w:val="0"/>
                        <w:spacing w:before="62" w:after="0" w:line="240" w:lineRule="auto"/>
                        <w:ind w:hanging="361"/>
                      </w:pPr>
                      <w:r>
                        <w:t>Check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an</w:t>
                      </w:r>
                    </w:p>
                    <w:p w:rsidR="0069330A" w:rsidRDefault="0069330A" w:rsidP="00DD764A">
                      <w:pPr>
                        <w:spacing w:before="64"/>
                        <w:ind w:left="506"/>
                      </w:pPr>
                      <w:r>
                        <w:rPr>
                          <w:b/>
                        </w:rPr>
                        <w:t>opinion</w:t>
                      </w: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Exam style question</w:t>
      </w:r>
    </w:p>
    <w:p w:rsidR="00DD764A" w:rsidRDefault="00DD764A" w:rsidP="00DD764A">
      <w:pPr>
        <w:pStyle w:val="BodyText"/>
        <w:spacing w:before="6"/>
        <w:ind w:left="0"/>
        <w:rPr>
          <w:b/>
          <w:sz w:val="31"/>
        </w:rPr>
      </w:pPr>
    </w:p>
    <w:p w:rsidR="00DD764A" w:rsidRDefault="00DD764A" w:rsidP="00DD764A">
      <w:pPr>
        <w:pStyle w:val="BodyText"/>
        <w:spacing w:line="276" w:lineRule="auto"/>
        <w:ind w:right="8151"/>
      </w:pPr>
      <w:r>
        <w:t>Tu</w:t>
      </w:r>
      <w:r>
        <w:rPr>
          <w:spacing w:val="-40"/>
        </w:rPr>
        <w:t xml:space="preserve"> </w:t>
      </w:r>
      <w:r>
        <w:t>écris</w:t>
      </w:r>
      <w:r>
        <w:rPr>
          <w:spacing w:val="-38"/>
        </w:rPr>
        <w:t xml:space="preserve"> </w:t>
      </w:r>
      <w:r>
        <w:t>un</w:t>
      </w:r>
      <w:r>
        <w:rPr>
          <w:spacing w:val="-38"/>
        </w:rPr>
        <w:t xml:space="preserve"> </w:t>
      </w:r>
      <w:r>
        <w:t>blog</w:t>
      </w:r>
      <w:r>
        <w:rPr>
          <w:spacing w:val="-38"/>
        </w:rPr>
        <w:t xml:space="preserve"> </w:t>
      </w:r>
      <w:r>
        <w:t>sur</w:t>
      </w:r>
      <w:r>
        <w:rPr>
          <w:spacing w:val="-38"/>
        </w:rPr>
        <w:t xml:space="preserve"> </w:t>
      </w:r>
      <w:r>
        <w:t>vous. Mentionne</w:t>
      </w:r>
      <w:r>
        <w:rPr>
          <w:spacing w:val="-14"/>
        </w:rPr>
        <w:t xml:space="preserve"> </w:t>
      </w:r>
      <w:r>
        <w:t>:</w:t>
      </w:r>
    </w:p>
    <w:p w:rsidR="00DD764A" w:rsidRDefault="00DD764A" w:rsidP="00DD764A">
      <w:pPr>
        <w:pStyle w:val="ListParagraph"/>
        <w:numPr>
          <w:ilvl w:val="1"/>
          <w:numId w:val="2"/>
        </w:numPr>
        <w:tabs>
          <w:tab w:val="left" w:pos="1040"/>
          <w:tab w:val="left" w:pos="1041"/>
        </w:tabs>
        <w:spacing w:line="290" w:lineRule="exact"/>
        <w:rPr>
          <w:sz w:val="24"/>
        </w:rPr>
      </w:pPr>
      <w:r>
        <w:rPr>
          <w:sz w:val="24"/>
        </w:rPr>
        <w:t>Comment tu t’appelles</w:t>
      </w:r>
      <w:r>
        <w:rPr>
          <w:spacing w:val="-44"/>
          <w:sz w:val="24"/>
        </w:rPr>
        <w:t xml:space="preserve"> </w:t>
      </w:r>
      <w:r>
        <w:rPr>
          <w:sz w:val="24"/>
        </w:rPr>
        <w:t>?;</w:t>
      </w:r>
    </w:p>
    <w:p w:rsidR="00DD764A" w:rsidRDefault="00DD764A" w:rsidP="00DD764A">
      <w:pPr>
        <w:pStyle w:val="ListParagraph"/>
        <w:numPr>
          <w:ilvl w:val="1"/>
          <w:numId w:val="2"/>
        </w:numPr>
        <w:tabs>
          <w:tab w:val="left" w:pos="1040"/>
          <w:tab w:val="left" w:pos="1041"/>
        </w:tabs>
        <w:spacing w:before="81"/>
        <w:rPr>
          <w:sz w:val="24"/>
        </w:rPr>
      </w:pPr>
      <w:r>
        <w:rPr>
          <w:sz w:val="24"/>
        </w:rPr>
        <w:t>Quelle</w:t>
      </w:r>
      <w:r>
        <w:rPr>
          <w:spacing w:val="-16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date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ton</w:t>
      </w:r>
      <w:r>
        <w:rPr>
          <w:spacing w:val="-16"/>
          <w:sz w:val="24"/>
        </w:rPr>
        <w:t xml:space="preserve"> </w:t>
      </w:r>
      <w:r>
        <w:rPr>
          <w:sz w:val="24"/>
        </w:rPr>
        <w:t>anniversaire</w:t>
      </w:r>
      <w:r>
        <w:rPr>
          <w:spacing w:val="-14"/>
          <w:sz w:val="24"/>
        </w:rPr>
        <w:t xml:space="preserve"> </w:t>
      </w:r>
      <w:r>
        <w:rPr>
          <w:sz w:val="24"/>
        </w:rPr>
        <w:t>?;</w:t>
      </w:r>
    </w:p>
    <w:p w:rsidR="00DD764A" w:rsidRDefault="00DD764A" w:rsidP="00DD764A">
      <w:pPr>
        <w:pStyle w:val="ListParagraph"/>
        <w:numPr>
          <w:ilvl w:val="1"/>
          <w:numId w:val="2"/>
        </w:numPr>
        <w:tabs>
          <w:tab w:val="left" w:pos="1040"/>
          <w:tab w:val="left" w:pos="1041"/>
        </w:tabs>
        <w:spacing w:before="83"/>
        <w:rPr>
          <w:sz w:val="24"/>
        </w:rPr>
      </w:pPr>
      <w:r>
        <w:rPr>
          <w:sz w:val="24"/>
        </w:rPr>
        <w:t>Décris</w:t>
      </w:r>
      <w:r>
        <w:rPr>
          <w:spacing w:val="-16"/>
          <w:sz w:val="24"/>
        </w:rPr>
        <w:t xml:space="preserve"> </w:t>
      </w:r>
      <w:r>
        <w:rPr>
          <w:sz w:val="24"/>
        </w:rPr>
        <w:t>tes</w:t>
      </w:r>
      <w:r>
        <w:rPr>
          <w:spacing w:val="-15"/>
          <w:sz w:val="24"/>
        </w:rPr>
        <w:t xml:space="preserve"> </w:t>
      </w:r>
      <w:r>
        <w:rPr>
          <w:sz w:val="24"/>
        </w:rPr>
        <w:t>yeux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6"/>
          <w:sz w:val="24"/>
        </w:rPr>
        <w:t xml:space="preserve"> </w:t>
      </w:r>
      <w:r>
        <w:rPr>
          <w:sz w:val="24"/>
        </w:rPr>
        <w:t>cheveux;</w:t>
      </w:r>
    </w:p>
    <w:p w:rsidR="00DD764A" w:rsidRDefault="00DD764A" w:rsidP="00DD764A">
      <w:pPr>
        <w:pStyle w:val="ListParagraph"/>
        <w:numPr>
          <w:ilvl w:val="1"/>
          <w:numId w:val="2"/>
        </w:numPr>
        <w:tabs>
          <w:tab w:val="left" w:pos="1040"/>
          <w:tab w:val="left" w:pos="1041"/>
        </w:tabs>
        <w:spacing w:before="80"/>
        <w:rPr>
          <w:sz w:val="24"/>
        </w:rPr>
      </w:pPr>
      <w:r>
        <w:rPr>
          <w:sz w:val="24"/>
        </w:rPr>
        <w:t>Quel</w:t>
      </w:r>
      <w:r>
        <w:rPr>
          <w:spacing w:val="-16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ton</w:t>
      </w:r>
      <w:r>
        <w:rPr>
          <w:spacing w:val="-16"/>
          <w:sz w:val="24"/>
        </w:rPr>
        <w:t xml:space="preserve"> </w:t>
      </w:r>
      <w:r>
        <w:rPr>
          <w:sz w:val="24"/>
        </w:rPr>
        <w:t>objet</w:t>
      </w:r>
      <w:r>
        <w:rPr>
          <w:spacing w:val="-15"/>
          <w:sz w:val="24"/>
        </w:rPr>
        <w:t xml:space="preserve"> </w:t>
      </w:r>
      <w:r>
        <w:rPr>
          <w:sz w:val="24"/>
        </w:rPr>
        <w:t>préféré</w:t>
      </w:r>
      <w:r>
        <w:rPr>
          <w:spacing w:val="-14"/>
          <w:sz w:val="24"/>
        </w:rPr>
        <w:t xml:space="preserve"> </w:t>
      </w:r>
      <w:r>
        <w:rPr>
          <w:sz w:val="24"/>
        </w:rPr>
        <w:t>?</w:t>
      </w:r>
      <w:r>
        <w:rPr>
          <w:spacing w:val="-15"/>
          <w:sz w:val="24"/>
        </w:rPr>
        <w:t xml:space="preserve"> </w:t>
      </w:r>
      <w:r>
        <w:rPr>
          <w:sz w:val="24"/>
        </w:rPr>
        <w:t>Pourquoi</w:t>
      </w:r>
      <w:r>
        <w:rPr>
          <w:spacing w:val="-15"/>
          <w:sz w:val="24"/>
        </w:rPr>
        <w:t xml:space="preserve"> </w:t>
      </w:r>
      <w:r>
        <w:rPr>
          <w:sz w:val="24"/>
        </w:rPr>
        <w:t>?</w:t>
      </w:r>
    </w:p>
    <w:p w:rsidR="00DD764A" w:rsidRDefault="00DD764A" w:rsidP="00DD764A">
      <w:pPr>
        <w:pStyle w:val="BodyText"/>
        <w:spacing w:before="7"/>
        <w:ind w:left="0"/>
      </w:pPr>
    </w:p>
    <w:p w:rsidR="00DD764A" w:rsidRDefault="00DD764A" w:rsidP="00DD764A">
      <w:pPr>
        <w:pStyle w:val="BodyText"/>
        <w:tabs>
          <w:tab w:val="left" w:pos="8961"/>
        </w:tabs>
        <w:rPr>
          <w:b/>
        </w:rPr>
      </w:pPr>
      <w:r>
        <w:t>Écris</w:t>
      </w:r>
      <w:r>
        <w:rPr>
          <w:spacing w:val="-31"/>
        </w:rPr>
        <w:t xml:space="preserve"> </w:t>
      </w:r>
      <w:r>
        <w:t>environ</w:t>
      </w:r>
      <w:r>
        <w:rPr>
          <w:spacing w:val="-30"/>
        </w:rPr>
        <w:t xml:space="preserve"> </w:t>
      </w:r>
      <w:r>
        <w:rPr>
          <w:b/>
        </w:rPr>
        <w:t>40</w:t>
      </w:r>
      <w:r>
        <w:rPr>
          <w:b/>
          <w:spacing w:val="-31"/>
        </w:rPr>
        <w:t xml:space="preserve"> </w:t>
      </w:r>
      <w:r>
        <w:t>mots</w:t>
      </w:r>
      <w:r>
        <w:rPr>
          <w:spacing w:val="-29"/>
        </w:rPr>
        <w:t xml:space="preserve"> </w:t>
      </w:r>
      <w:r>
        <w:t>en</w:t>
      </w:r>
      <w:r>
        <w:rPr>
          <w:spacing w:val="-31"/>
        </w:rPr>
        <w:t xml:space="preserve"> </w:t>
      </w:r>
      <w:r>
        <w:rPr>
          <w:b/>
        </w:rPr>
        <w:t>français.</w:t>
      </w:r>
      <w:r>
        <w:rPr>
          <w:b/>
        </w:rPr>
        <w:tab/>
        <w:t>[16</w:t>
      </w:r>
      <w:r>
        <w:rPr>
          <w:b/>
          <w:spacing w:val="-18"/>
        </w:rPr>
        <w:t xml:space="preserve"> </w:t>
      </w:r>
      <w:r>
        <w:rPr>
          <w:b/>
        </w:rPr>
        <w:t>marks]</w:t>
      </w:r>
    </w:p>
    <w:p w:rsidR="00DD764A" w:rsidRDefault="00DD764A" w:rsidP="00DD764A">
      <w:pPr>
        <w:pStyle w:val="BodyText"/>
        <w:spacing w:before="44"/>
      </w:pPr>
      <w:r>
        <w:rPr>
          <w:w w:val="80"/>
        </w:rPr>
        <w:t>……………………………………………………………………..............................................…………………………………</w:t>
      </w:r>
    </w:p>
    <w:p w:rsidR="00DD764A" w:rsidRDefault="00DD764A" w:rsidP="00DD764A">
      <w:pPr>
        <w:pStyle w:val="BodyText"/>
        <w:spacing w:before="209"/>
      </w:pPr>
      <w:r>
        <w:rPr>
          <w:w w:val="80"/>
        </w:rPr>
        <w:t>…………………………………..............................................……………………………………………………………………..</w:t>
      </w:r>
    </w:p>
    <w:p w:rsidR="00DD764A" w:rsidRDefault="00DD764A" w:rsidP="00DD764A">
      <w:pPr>
        <w:pStyle w:val="BodyText"/>
        <w:spacing w:before="207"/>
      </w:pPr>
      <w:r>
        <w:rPr>
          <w:w w:val="80"/>
        </w:rPr>
        <w:t>............................................……………………………………………………………………..........</w:t>
      </w:r>
      <w:r w:rsidR="00CE5F25">
        <w:rPr>
          <w:w w:val="80"/>
        </w:rPr>
        <w:t>.</w:t>
      </w:r>
      <w:r>
        <w:rPr>
          <w:w w:val="80"/>
        </w:rPr>
        <w:t>.................................</w:t>
      </w:r>
    </w:p>
    <w:p w:rsidR="00DD764A" w:rsidRDefault="00DD764A" w:rsidP="00DD764A">
      <w:pPr>
        <w:pStyle w:val="BodyText"/>
        <w:spacing w:before="207"/>
      </w:pPr>
      <w:r>
        <w:rPr>
          <w:w w:val="80"/>
        </w:rPr>
        <w:t>...……………………………………………………………………..............................................……………………………</w:t>
      </w:r>
      <w:r w:rsidR="00CE5F25">
        <w:rPr>
          <w:w w:val="80"/>
        </w:rPr>
        <w:t>.</w:t>
      </w:r>
      <w:r>
        <w:rPr>
          <w:w w:val="80"/>
        </w:rPr>
        <w:t>…</w:t>
      </w:r>
    </w:p>
    <w:p w:rsidR="005D39FC" w:rsidRPr="00CE5F25" w:rsidRDefault="00DD764A" w:rsidP="00CE5F25">
      <w:pPr>
        <w:pStyle w:val="BodyText"/>
        <w:spacing w:before="210"/>
      </w:pPr>
      <w:r>
        <w:rPr>
          <w:w w:val="80"/>
        </w:rPr>
        <w:t>…………………………………….......................................</w:t>
      </w:r>
      <w:r w:rsidR="00CE5F25">
        <w:rPr>
          <w:w w:val="80"/>
        </w:rPr>
        <w:t>.......………………………………………………………………….</w:t>
      </w:r>
    </w:p>
    <w:sectPr w:rsidR="005D39FC" w:rsidRPr="00CE5F25" w:rsidSect="00B4520A">
      <w:pgSz w:w="11910" w:h="16840"/>
      <w:pgMar w:top="1160" w:right="180" w:bottom="1300" w:left="400" w:header="0" w:footer="10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7D6" w:rsidRDefault="00C517D6" w:rsidP="00B16DC6">
      <w:pPr>
        <w:spacing w:after="0" w:line="240" w:lineRule="auto"/>
      </w:pPr>
      <w:r>
        <w:separator/>
      </w:r>
    </w:p>
  </w:endnote>
  <w:endnote w:type="continuationSeparator" w:id="0">
    <w:p w:rsidR="00C517D6" w:rsidRDefault="00C517D6" w:rsidP="00B1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KG Neatly Printed">
    <w:altName w:val="DS ISO 1"/>
    <w:panose1 w:val="02000506000000020003"/>
    <w:charset w:val="00"/>
    <w:family w:val="auto"/>
    <w:pitch w:val="variable"/>
    <w:sig w:usb0="A000002F" w:usb1="00000000" w:usb2="00000000" w:usb3="00000000" w:csb0="0000000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7D6" w:rsidRDefault="00C517D6" w:rsidP="00B16DC6">
      <w:pPr>
        <w:spacing w:after="0" w:line="240" w:lineRule="auto"/>
      </w:pPr>
      <w:r>
        <w:separator/>
      </w:r>
    </w:p>
  </w:footnote>
  <w:footnote w:type="continuationSeparator" w:id="0">
    <w:p w:rsidR="00C517D6" w:rsidRDefault="00C517D6" w:rsidP="00B16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3649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56A06" w:rsidRDefault="00756A0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F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56A06" w:rsidRDefault="00756A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013A"/>
    <w:multiLevelType w:val="hybridMultilevel"/>
    <w:tmpl w:val="FDEAAE00"/>
    <w:lvl w:ilvl="0" w:tplc="4B3C89E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63298"/>
    <w:multiLevelType w:val="hybridMultilevel"/>
    <w:tmpl w:val="77846A8C"/>
    <w:lvl w:ilvl="0" w:tplc="0562ECA8">
      <w:numFmt w:val="bullet"/>
      <w:lvlText w:val=""/>
      <w:lvlJc w:val="left"/>
      <w:pPr>
        <w:ind w:left="506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8A6AA23C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2" w:tplc="5AEA21A6">
      <w:numFmt w:val="bullet"/>
      <w:lvlText w:val="•"/>
      <w:lvlJc w:val="left"/>
      <w:pPr>
        <w:ind w:left="1261" w:hanging="360"/>
      </w:pPr>
      <w:rPr>
        <w:rFonts w:hint="default"/>
        <w:lang w:val="en-US" w:eastAsia="en-US" w:bidi="ar-SA"/>
      </w:rPr>
    </w:lvl>
    <w:lvl w:ilvl="3" w:tplc="4A2E582C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ar-SA"/>
      </w:rPr>
    </w:lvl>
    <w:lvl w:ilvl="4" w:tplc="2468028C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5" w:tplc="FF68DB2C"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6" w:tplc="C6567BE8">
      <w:numFmt w:val="bullet"/>
      <w:lvlText w:val="•"/>
      <w:lvlJc w:val="left"/>
      <w:pPr>
        <w:ind w:left="2783" w:hanging="360"/>
      </w:pPr>
      <w:rPr>
        <w:rFonts w:hint="default"/>
        <w:lang w:val="en-US" w:eastAsia="en-US" w:bidi="ar-SA"/>
      </w:rPr>
    </w:lvl>
    <w:lvl w:ilvl="7" w:tplc="ED0C7AA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ar-SA"/>
      </w:rPr>
    </w:lvl>
    <w:lvl w:ilvl="8" w:tplc="E23CDC2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3132BDF"/>
    <w:multiLevelType w:val="hybridMultilevel"/>
    <w:tmpl w:val="70F00B58"/>
    <w:lvl w:ilvl="0" w:tplc="AE7C71D6">
      <w:start w:val="5"/>
      <w:numFmt w:val="lowerLetter"/>
      <w:lvlText w:val="%1"/>
      <w:lvlJc w:val="left"/>
      <w:pPr>
        <w:ind w:left="739" w:hanging="420"/>
      </w:pPr>
      <w:rPr>
        <w:rFonts w:hint="default"/>
        <w:lang w:val="en-US" w:eastAsia="en-US" w:bidi="ar-SA"/>
      </w:rPr>
    </w:lvl>
    <w:lvl w:ilvl="1" w:tplc="9048C4CE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858ACDC">
      <w:numFmt w:val="bullet"/>
      <w:lvlText w:val="•"/>
      <w:lvlJc w:val="left"/>
      <w:pPr>
        <w:ind w:left="2182" w:hanging="361"/>
      </w:pPr>
      <w:rPr>
        <w:rFonts w:hint="default"/>
        <w:lang w:val="en-US" w:eastAsia="en-US" w:bidi="ar-SA"/>
      </w:rPr>
    </w:lvl>
    <w:lvl w:ilvl="3" w:tplc="E14CA6E0">
      <w:numFmt w:val="bullet"/>
      <w:lvlText w:val="•"/>
      <w:lvlJc w:val="left"/>
      <w:pPr>
        <w:ind w:left="3325" w:hanging="361"/>
      </w:pPr>
      <w:rPr>
        <w:rFonts w:hint="default"/>
        <w:lang w:val="en-US" w:eastAsia="en-US" w:bidi="ar-SA"/>
      </w:rPr>
    </w:lvl>
    <w:lvl w:ilvl="4" w:tplc="89E6B080">
      <w:numFmt w:val="bullet"/>
      <w:lvlText w:val="•"/>
      <w:lvlJc w:val="left"/>
      <w:pPr>
        <w:ind w:left="4468" w:hanging="361"/>
      </w:pPr>
      <w:rPr>
        <w:rFonts w:hint="default"/>
        <w:lang w:val="en-US" w:eastAsia="en-US" w:bidi="ar-SA"/>
      </w:rPr>
    </w:lvl>
    <w:lvl w:ilvl="5" w:tplc="AFD870F0">
      <w:numFmt w:val="bullet"/>
      <w:lvlText w:val="•"/>
      <w:lvlJc w:val="left"/>
      <w:pPr>
        <w:ind w:left="5611" w:hanging="361"/>
      </w:pPr>
      <w:rPr>
        <w:rFonts w:hint="default"/>
        <w:lang w:val="en-US" w:eastAsia="en-US" w:bidi="ar-SA"/>
      </w:rPr>
    </w:lvl>
    <w:lvl w:ilvl="6" w:tplc="087CFB92">
      <w:numFmt w:val="bullet"/>
      <w:lvlText w:val="•"/>
      <w:lvlJc w:val="left"/>
      <w:pPr>
        <w:ind w:left="6754" w:hanging="361"/>
      </w:pPr>
      <w:rPr>
        <w:rFonts w:hint="default"/>
        <w:lang w:val="en-US" w:eastAsia="en-US" w:bidi="ar-SA"/>
      </w:rPr>
    </w:lvl>
    <w:lvl w:ilvl="7" w:tplc="A29E2B46">
      <w:numFmt w:val="bullet"/>
      <w:lvlText w:val="•"/>
      <w:lvlJc w:val="left"/>
      <w:pPr>
        <w:ind w:left="7897" w:hanging="361"/>
      </w:pPr>
      <w:rPr>
        <w:rFonts w:hint="default"/>
        <w:lang w:val="en-US" w:eastAsia="en-US" w:bidi="ar-SA"/>
      </w:rPr>
    </w:lvl>
    <w:lvl w:ilvl="8" w:tplc="7BBC6F6E">
      <w:numFmt w:val="bullet"/>
      <w:lvlText w:val="•"/>
      <w:lvlJc w:val="left"/>
      <w:pPr>
        <w:ind w:left="904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74441E84"/>
    <w:multiLevelType w:val="hybridMultilevel"/>
    <w:tmpl w:val="BA04B3E0"/>
    <w:lvl w:ilvl="0" w:tplc="0B342C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A1AE6"/>
    <w:multiLevelType w:val="hybridMultilevel"/>
    <w:tmpl w:val="03DEA980"/>
    <w:lvl w:ilvl="0" w:tplc="75F0F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C6"/>
    <w:rsid w:val="000075F5"/>
    <w:rsid w:val="00011607"/>
    <w:rsid w:val="000D648F"/>
    <w:rsid w:val="000E44CE"/>
    <w:rsid w:val="00124D21"/>
    <w:rsid w:val="0013136C"/>
    <w:rsid w:val="001476EA"/>
    <w:rsid w:val="001B41CA"/>
    <w:rsid w:val="001F0B19"/>
    <w:rsid w:val="00303D5E"/>
    <w:rsid w:val="00364667"/>
    <w:rsid w:val="003E51B5"/>
    <w:rsid w:val="00423A65"/>
    <w:rsid w:val="00584DA1"/>
    <w:rsid w:val="005B4F38"/>
    <w:rsid w:val="005D39FC"/>
    <w:rsid w:val="005E1E7C"/>
    <w:rsid w:val="005F06C7"/>
    <w:rsid w:val="0060789D"/>
    <w:rsid w:val="0069330A"/>
    <w:rsid w:val="0069693A"/>
    <w:rsid w:val="006D3BE5"/>
    <w:rsid w:val="0073540B"/>
    <w:rsid w:val="00744115"/>
    <w:rsid w:val="00756A06"/>
    <w:rsid w:val="007763A3"/>
    <w:rsid w:val="007B1DB3"/>
    <w:rsid w:val="007E71FD"/>
    <w:rsid w:val="008141BB"/>
    <w:rsid w:val="00831CF0"/>
    <w:rsid w:val="00845120"/>
    <w:rsid w:val="00866EB5"/>
    <w:rsid w:val="008872B7"/>
    <w:rsid w:val="008B4B42"/>
    <w:rsid w:val="008C5918"/>
    <w:rsid w:val="00954D2C"/>
    <w:rsid w:val="009E1FA5"/>
    <w:rsid w:val="00A52E61"/>
    <w:rsid w:val="00A80635"/>
    <w:rsid w:val="00A8174C"/>
    <w:rsid w:val="00AA0A17"/>
    <w:rsid w:val="00B16DC6"/>
    <w:rsid w:val="00B4520A"/>
    <w:rsid w:val="00B506E2"/>
    <w:rsid w:val="00BB1B1D"/>
    <w:rsid w:val="00BC3D93"/>
    <w:rsid w:val="00BF5664"/>
    <w:rsid w:val="00C220DE"/>
    <w:rsid w:val="00C27C2B"/>
    <w:rsid w:val="00C43001"/>
    <w:rsid w:val="00C517D6"/>
    <w:rsid w:val="00C555D9"/>
    <w:rsid w:val="00C608D7"/>
    <w:rsid w:val="00C7111B"/>
    <w:rsid w:val="00C71B1A"/>
    <w:rsid w:val="00C71B50"/>
    <w:rsid w:val="00C9020B"/>
    <w:rsid w:val="00C91E25"/>
    <w:rsid w:val="00CB7307"/>
    <w:rsid w:val="00CE5F25"/>
    <w:rsid w:val="00D6032C"/>
    <w:rsid w:val="00D95F4C"/>
    <w:rsid w:val="00DD764A"/>
    <w:rsid w:val="00DE196B"/>
    <w:rsid w:val="00DF519E"/>
    <w:rsid w:val="00E13AD3"/>
    <w:rsid w:val="00E62749"/>
    <w:rsid w:val="00EF5BF8"/>
    <w:rsid w:val="00F165EB"/>
    <w:rsid w:val="00F430F5"/>
    <w:rsid w:val="00F50B65"/>
    <w:rsid w:val="00FC4AB5"/>
    <w:rsid w:val="00F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2BBF4-6509-40B1-8E6B-4298CFC6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D764A"/>
    <w:pPr>
      <w:widowControl w:val="0"/>
      <w:autoSpaceDE w:val="0"/>
      <w:autoSpaceDN w:val="0"/>
      <w:spacing w:after="0" w:line="240" w:lineRule="auto"/>
      <w:ind w:left="351"/>
      <w:outlineLvl w:val="0"/>
    </w:pPr>
    <w:rPr>
      <w:rFonts w:ascii="Lucida Sans" w:eastAsia="Lucida Sans" w:hAnsi="Lucida Sans" w:cs="Lucida Sans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DC6"/>
  </w:style>
  <w:style w:type="paragraph" w:styleId="Footer">
    <w:name w:val="footer"/>
    <w:basedOn w:val="Normal"/>
    <w:link w:val="FooterChar"/>
    <w:uiPriority w:val="99"/>
    <w:unhideWhenUsed/>
    <w:rsid w:val="00B1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DC6"/>
  </w:style>
  <w:style w:type="character" w:customStyle="1" w:styleId="Heading1Char">
    <w:name w:val="Heading 1 Char"/>
    <w:basedOn w:val="DefaultParagraphFont"/>
    <w:link w:val="Heading1"/>
    <w:uiPriority w:val="1"/>
    <w:rsid w:val="00DD764A"/>
    <w:rPr>
      <w:rFonts w:ascii="Lucida Sans" w:eastAsia="Lucida Sans" w:hAnsi="Lucida Sans" w:cs="Lucida Sans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D764A"/>
    <w:pPr>
      <w:widowControl w:val="0"/>
      <w:autoSpaceDE w:val="0"/>
      <w:autoSpaceDN w:val="0"/>
      <w:spacing w:after="0" w:line="240" w:lineRule="auto"/>
      <w:ind w:left="320"/>
    </w:pPr>
    <w:rPr>
      <w:rFonts w:ascii="Lucida Sans" w:eastAsia="Lucida Sans" w:hAnsi="Lucida Sans" w:cs="Lucida Sans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D764A"/>
    <w:rPr>
      <w:rFonts w:ascii="Lucida Sans" w:eastAsia="Lucida Sans" w:hAnsi="Lucida Sans" w:cs="Lucida Sans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D764A"/>
    <w:pPr>
      <w:widowControl w:val="0"/>
      <w:autoSpaceDE w:val="0"/>
      <w:autoSpaceDN w:val="0"/>
      <w:spacing w:after="0" w:line="240" w:lineRule="auto"/>
      <w:ind w:left="1040" w:hanging="361"/>
    </w:pPr>
    <w:rPr>
      <w:rFonts w:ascii="Lucida Sans" w:eastAsia="Lucida Sans" w:hAnsi="Lucida Sans" w:cs="Lucida Sans"/>
      <w:lang w:val="en-US"/>
    </w:rPr>
  </w:style>
  <w:style w:type="paragraph" w:customStyle="1" w:styleId="TableParagraph">
    <w:name w:val="Table Paragraph"/>
    <w:basedOn w:val="Normal"/>
    <w:uiPriority w:val="1"/>
    <w:qFormat/>
    <w:rsid w:val="00DD764A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n-US"/>
    </w:rPr>
  </w:style>
  <w:style w:type="table" w:styleId="TableGrid">
    <w:name w:val="Table Grid"/>
    <w:basedOn w:val="TableNormal"/>
    <w:uiPriority w:val="59"/>
    <w:rsid w:val="00693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0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35D087DF</Template>
  <TotalTime>1</TotalTime>
  <Pages>20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Savadogo</dc:creator>
  <cp:keywords/>
  <dc:description/>
  <cp:lastModifiedBy>H Savadogo</cp:lastModifiedBy>
  <cp:revision>2</cp:revision>
  <dcterms:created xsi:type="dcterms:W3CDTF">2020-09-17T06:55:00Z</dcterms:created>
  <dcterms:modified xsi:type="dcterms:W3CDTF">2020-09-17T06:55:00Z</dcterms:modified>
</cp:coreProperties>
</file>