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0D5" w:rsidRDefault="00517423" w:rsidP="00FC60D5">
      <w:pPr>
        <w:jc w:val="center"/>
        <w:rPr>
          <w:b/>
          <w:sz w:val="96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5526405</wp:posOffset>
            </wp:positionH>
            <wp:positionV relativeFrom="paragraph">
              <wp:posOffset>0</wp:posOffset>
            </wp:positionV>
            <wp:extent cx="831215" cy="850265"/>
            <wp:effectExtent l="0" t="0" r="6985" b="6985"/>
            <wp:wrapSquare wrapText="bothSides"/>
            <wp:docPr id="41" name="Picture 41" descr="Q3 Academy Great B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3 Academy Great Bar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DD2" w:rsidRPr="00FC60D5" w:rsidRDefault="00FC60D5" w:rsidP="00FC60D5">
      <w:pPr>
        <w:jc w:val="center"/>
        <w:rPr>
          <w:b/>
          <w:sz w:val="96"/>
        </w:rPr>
      </w:pPr>
      <w:r w:rsidRPr="00FC60D5">
        <w:rPr>
          <w:b/>
          <w:sz w:val="96"/>
        </w:rPr>
        <w:t>Art and Design</w:t>
      </w:r>
    </w:p>
    <w:p w:rsidR="00FC60D5" w:rsidRDefault="00F67D7A" w:rsidP="00FC60D5">
      <w:pPr>
        <w:jc w:val="center"/>
        <w:rPr>
          <w:b/>
          <w:sz w:val="96"/>
        </w:rPr>
      </w:pPr>
      <w:r>
        <w:rPr>
          <w:b/>
          <w:sz w:val="96"/>
        </w:rPr>
        <w:t>Year 8</w:t>
      </w:r>
    </w:p>
    <w:p w:rsidR="00FC60D5" w:rsidRDefault="00F67D7A" w:rsidP="00FC60D5">
      <w:pPr>
        <w:jc w:val="center"/>
        <w:rPr>
          <w:b/>
          <w:sz w:val="96"/>
        </w:rPr>
      </w:pPr>
      <w:r>
        <w:rPr>
          <w:noProof/>
          <w:lang w:eastAsia="en-GB"/>
        </w:rPr>
        <w:drawing>
          <wp:inline distT="0" distB="0" distL="0" distR="0">
            <wp:extent cx="5731510" cy="4294600"/>
            <wp:effectExtent l="0" t="0" r="2540" b="0"/>
            <wp:docPr id="10" name="Picture 10" descr="What is art and design? Art VS Design. | by Modernsculptureartis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art and design? Art VS Design. | by Modernsculptureartist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0D5" w:rsidRDefault="00FC60D5" w:rsidP="00FC60D5">
      <w:pPr>
        <w:jc w:val="center"/>
        <w:rPr>
          <w:b/>
          <w:sz w:val="96"/>
        </w:rPr>
      </w:pPr>
    </w:p>
    <w:p w:rsidR="00EC34B7" w:rsidRDefault="00FC60D5" w:rsidP="00EC34B7">
      <w:pPr>
        <w:rPr>
          <w:b/>
          <w:sz w:val="96"/>
        </w:rPr>
      </w:pPr>
      <w:r>
        <w:rPr>
          <w:b/>
          <w:sz w:val="96"/>
        </w:rPr>
        <w:br w:type="page"/>
      </w:r>
    </w:p>
    <w:p w:rsidR="00F85BA1" w:rsidRPr="001606C2" w:rsidRDefault="00F85BA1" w:rsidP="00F85BA1">
      <w:pPr>
        <w:jc w:val="center"/>
        <w:rPr>
          <w:rFonts w:ascii="BadaBoom BB" w:hAnsi="BadaBoom BB"/>
          <w:b/>
          <w:noProof/>
          <w:sz w:val="36"/>
          <w:szCs w:val="36"/>
          <w:u w:val="single"/>
          <w:lang w:eastAsia="en-GB"/>
        </w:rPr>
      </w:pPr>
      <w:r w:rsidRPr="001606C2">
        <w:rPr>
          <w:rFonts w:ascii="BadaBoom BB" w:hAnsi="BadaBoom BB"/>
          <w:b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60616243" wp14:editId="130386E0">
                <wp:simplePos x="0" y="0"/>
                <wp:positionH relativeFrom="column">
                  <wp:posOffset>4109720</wp:posOffset>
                </wp:positionH>
                <wp:positionV relativeFrom="paragraph">
                  <wp:posOffset>-6985</wp:posOffset>
                </wp:positionV>
                <wp:extent cx="236093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CA2" w:rsidRPr="00EE2CE9" w:rsidRDefault="00D63CA2" w:rsidP="00F85BA1">
                            <w:pPr>
                              <w:jc w:val="right"/>
                              <w:rPr>
                                <w:b/>
                                <w:sz w:val="32"/>
                              </w:rPr>
                            </w:pPr>
                            <w:r w:rsidRPr="00EE2CE9">
                              <w:rPr>
                                <w:b/>
                                <w:sz w:val="32"/>
                              </w:rPr>
                              <w:t>Big Picture Question Sheet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Year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6162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6pt;margin-top:-.55pt;width:185.9pt;height:110.6pt;z-index:251712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" filled="f" stroked="f">
                <v:textbox style="mso-fit-shape-to-text:t">
                  <w:txbxContent>
                    <w:p w:rsidR="00D63CA2" w:rsidRPr="00EE2CE9" w:rsidRDefault="00D63CA2" w:rsidP="00F85BA1">
                      <w:pPr>
                        <w:jc w:val="right"/>
                        <w:rPr>
                          <w:b/>
                          <w:sz w:val="32"/>
                        </w:rPr>
                      </w:pPr>
                      <w:r w:rsidRPr="00EE2CE9">
                        <w:rPr>
                          <w:b/>
                          <w:sz w:val="32"/>
                        </w:rPr>
                        <w:t>Big Picture Question Sheet</w:t>
                      </w:r>
                      <w:r>
                        <w:rPr>
                          <w:b/>
                          <w:sz w:val="32"/>
                        </w:rPr>
                        <w:t xml:space="preserve"> Year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06C2">
        <w:rPr>
          <w:rFonts w:ascii="BadaBoom BB" w:hAnsi="BadaBoom BB"/>
          <w:b/>
          <w:noProof/>
          <w:sz w:val="36"/>
          <w:szCs w:val="36"/>
          <w:u w:val="single"/>
          <w:lang w:eastAsia="en-GB"/>
        </w:rPr>
        <w:t>What are we going to be looking at and why?</w:t>
      </w:r>
    </w:p>
    <w:p w:rsidR="00F85BA1" w:rsidRPr="00A15E2D" w:rsidRDefault="00F85BA1" w:rsidP="00F85BA1">
      <w:pPr>
        <w:jc w:val="right"/>
        <w:rPr>
          <w:rFonts w:ascii="BadaBoom BB" w:hAnsi="BadaBoom BB"/>
          <w:b/>
          <w:szCs w:val="72"/>
        </w:rPr>
      </w:pPr>
      <w:r w:rsidRPr="005D0544">
        <w:rPr>
          <w:rFonts w:ascii="BadaBoom BB" w:hAnsi="BadaBoom BB"/>
          <w:b/>
          <w:noProof/>
          <w:sz w:val="8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959ED62" wp14:editId="59F4904F">
                <wp:simplePos x="0" y="0"/>
                <wp:positionH relativeFrom="column">
                  <wp:posOffset>-739759</wp:posOffset>
                </wp:positionH>
                <wp:positionV relativeFrom="paragraph">
                  <wp:posOffset>283589</wp:posOffset>
                </wp:positionV>
                <wp:extent cx="7018317" cy="1710046"/>
                <wp:effectExtent l="0" t="0" r="11430" b="241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8317" cy="1710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CA2" w:rsidRPr="00E15ACC" w:rsidRDefault="00D63CA2" w:rsidP="00F85BA1">
                            <w:pP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</w:pPr>
                            <w:r w:rsidRPr="00E15ACC">
                              <w:rPr>
                                <w:rStyle w:val="st1"/>
                                <w:rFonts w:cs="Arial"/>
                                <w:b/>
                                <w:color w:val="545454"/>
                                <w:sz w:val="20"/>
                              </w:rPr>
                              <w:t xml:space="preserve">Experimentation with materials and techniques - 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Experimentation is vital in Art as it allows</w:t>
                            </w:r>
                            <w: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you to build your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skills in using a wide range of different materials and techniques. </w:t>
                            </w:r>
                            <w: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You going to used recycled and found materials to produce work of a new purpose, inspired by artists.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</w:t>
                            </w:r>
                          </w:p>
                          <w:p w:rsidR="00D63CA2" w:rsidRPr="00E15ACC" w:rsidRDefault="00D63CA2" w:rsidP="00F85BA1">
                            <w:pP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</w:pPr>
                            <w:r w:rsidRPr="00E15ACC">
                              <w:rPr>
                                <w:rStyle w:val="st1"/>
                                <w:rFonts w:cs="Arial"/>
                                <w:b/>
                                <w:color w:val="545454"/>
                                <w:sz w:val="20"/>
                              </w:rPr>
                              <w:t xml:space="preserve">Pop </w:t>
                            </w:r>
                            <w:r w:rsidR="00B9222F" w:rsidRPr="00E15ACC">
                              <w:rPr>
                                <w:rStyle w:val="st1"/>
                                <w:rFonts w:cs="Arial"/>
                                <w:b/>
                                <w:color w:val="545454"/>
                                <w:sz w:val="20"/>
                              </w:rPr>
                              <w:t xml:space="preserve">Art </w:t>
                            </w:r>
                            <w:r w:rsidR="00B9222F"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-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It is important that </w:t>
                            </w:r>
                            <w: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you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learn about a variety of different art movements and how to replicate different art styles within </w:t>
                            </w:r>
                            <w:r w:rsidR="00B9222F"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work. This broadens your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knowledge of artwork from different cultures</w:t>
                            </w:r>
                            <w: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and gives you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 the opportunity to improve </w:t>
                            </w:r>
                            <w:r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you</w:t>
                            </w:r>
                            <w:r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 xml:space="preserve">r observational drawing </w:t>
                            </w:r>
                            <w:r w:rsidR="00B9222F" w:rsidRPr="00E15ACC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skills.</w:t>
                            </w:r>
                          </w:p>
                          <w:p w:rsidR="00D63CA2" w:rsidRPr="00E15ACC" w:rsidRDefault="00D63CA2" w:rsidP="00F85BA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Style w:val="st1"/>
                                <w:rFonts w:cs="Arial"/>
                                <w:b/>
                                <w:color w:val="545454"/>
                                <w:sz w:val="20"/>
                              </w:rPr>
                              <w:t xml:space="preserve">Perspective – </w:t>
                            </w:r>
                            <w:r w:rsidRPr="00074697">
                              <w:rPr>
                                <w:rStyle w:val="st1"/>
                                <w:rFonts w:cs="Arial"/>
                                <w:color w:val="545454"/>
                                <w:sz w:val="20"/>
                              </w:rPr>
                              <w:t>Learning about perspective will improve the accuracy and neatness of your drawings and give you a deeper understanding of scale and proportion.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9ED62" id="Text Box 5" o:spid="_x0000_s1027" type="#_x0000_t202" style="position:absolute;left:0;text-align:left;margin-left:-58.25pt;margin-top:22.35pt;width:552.6pt;height:134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" fillcolor="white [3201]" strokeweight=".5pt">
                <v:textbox>
                  <w:txbxContent>
                    <w:p w:rsidR="00D63CA2" w:rsidRPr="00E15ACC" w:rsidRDefault="00D63CA2" w:rsidP="00F85BA1">
                      <w:pP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</w:pPr>
                      <w:r w:rsidRPr="00E15ACC">
                        <w:rPr>
                          <w:rStyle w:val="st1"/>
                          <w:rFonts w:cs="Arial"/>
                          <w:b/>
                          <w:color w:val="545454"/>
                          <w:sz w:val="20"/>
                        </w:rPr>
                        <w:t xml:space="preserve">Experimentation with materials and techniques - 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Experimentation is vital in Art as it allows</w:t>
                      </w:r>
                      <w: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you to build your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skills in using a wide range of different materials and techniques. </w:t>
                      </w:r>
                      <w: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You going to used recycled and found materials to produce work of a new purpose, inspired by artists.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</w:t>
                      </w:r>
                    </w:p>
                    <w:p w:rsidR="00D63CA2" w:rsidRPr="00E15ACC" w:rsidRDefault="00D63CA2" w:rsidP="00F85BA1">
                      <w:pP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</w:pPr>
                      <w:r w:rsidRPr="00E15ACC">
                        <w:rPr>
                          <w:rStyle w:val="st1"/>
                          <w:rFonts w:cs="Arial"/>
                          <w:b/>
                          <w:color w:val="545454"/>
                          <w:sz w:val="20"/>
                        </w:rPr>
                        <w:t xml:space="preserve">Pop </w:t>
                      </w:r>
                      <w:r w:rsidR="00B9222F" w:rsidRPr="00E15ACC">
                        <w:rPr>
                          <w:rStyle w:val="st1"/>
                          <w:rFonts w:cs="Arial"/>
                          <w:b/>
                          <w:color w:val="545454"/>
                          <w:sz w:val="20"/>
                        </w:rPr>
                        <w:t xml:space="preserve">Art </w:t>
                      </w:r>
                      <w:r w:rsidR="00B9222F"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-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It is important that </w:t>
                      </w:r>
                      <w: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you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learn about a variety of different art movements and how to replicate different art styles within </w:t>
                      </w:r>
                      <w:r w:rsidR="00B9222F"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your</w:t>
                      </w:r>
                      <w: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work. This broadens your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knowledge of artwork from different cultures</w:t>
                      </w:r>
                      <w: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and gives you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 the opportunity to improve </w:t>
                      </w:r>
                      <w:r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you</w:t>
                      </w:r>
                      <w:r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 xml:space="preserve">r observational drawing </w:t>
                      </w:r>
                      <w:r w:rsidR="00B9222F" w:rsidRPr="00E15ACC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skills.</w:t>
                      </w:r>
                    </w:p>
                    <w:p w:rsidR="00D63CA2" w:rsidRPr="00E15ACC" w:rsidRDefault="00D63CA2" w:rsidP="00F85BA1">
                      <w:pPr>
                        <w:rPr>
                          <w:sz w:val="20"/>
                        </w:rPr>
                      </w:pPr>
                      <w:r>
                        <w:rPr>
                          <w:rStyle w:val="st1"/>
                          <w:rFonts w:cs="Arial"/>
                          <w:b/>
                          <w:color w:val="545454"/>
                          <w:sz w:val="20"/>
                        </w:rPr>
                        <w:t xml:space="preserve">Perspective – </w:t>
                      </w:r>
                      <w:r w:rsidRPr="00074697">
                        <w:rPr>
                          <w:rStyle w:val="st1"/>
                          <w:rFonts w:cs="Arial"/>
                          <w:color w:val="545454"/>
                          <w:sz w:val="20"/>
                        </w:rPr>
                        <w:t>Learning about perspective will improve the accuracy and neatness of your drawings and give you a deeper understanding of scale and proportion.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daBoom BB" w:hAnsi="BadaBoom BB"/>
          <w:sz w:val="32"/>
          <w:szCs w:val="32"/>
        </w:rPr>
        <w:t xml:space="preserve">         </w:t>
      </w:r>
    </w:p>
    <w:p w:rsidR="00F85BA1" w:rsidRDefault="00F85BA1" w:rsidP="00F85BA1">
      <w:pPr>
        <w:rPr>
          <w:rFonts w:ascii="BadaBoom BB" w:hAnsi="BadaBoom BB"/>
          <w:sz w:val="72"/>
          <w:szCs w:val="72"/>
        </w:rPr>
      </w:pPr>
    </w:p>
    <w:p w:rsidR="00F85BA1" w:rsidRDefault="00F85BA1" w:rsidP="00F85BA1">
      <w:pPr>
        <w:rPr>
          <w:rFonts w:ascii="BadaBoom BB" w:hAnsi="BadaBoom BB"/>
          <w:sz w:val="32"/>
          <w:szCs w:val="32"/>
        </w:rPr>
      </w:pPr>
    </w:p>
    <w:p w:rsidR="00F85BA1" w:rsidRDefault="00F85BA1" w:rsidP="00F85BA1">
      <w:pPr>
        <w:rPr>
          <w:rFonts w:ascii="BadaBoom BB" w:hAnsi="BadaBoom BB"/>
          <w:sz w:val="32"/>
          <w:szCs w:val="32"/>
        </w:rPr>
      </w:pPr>
    </w:p>
    <w:p w:rsidR="00F85BA1" w:rsidRPr="00F82A6E" w:rsidRDefault="00F85BA1" w:rsidP="00F85BA1">
      <w:pPr>
        <w:rPr>
          <w:rFonts w:ascii="BadaBoom BB" w:hAnsi="BadaBoom BB"/>
          <w:sz w:val="32"/>
          <w:szCs w:val="32"/>
        </w:rPr>
      </w:pPr>
    </w:p>
    <w:tbl>
      <w:tblPr>
        <w:tblStyle w:val="TableGrid"/>
        <w:tblW w:w="10881" w:type="dxa"/>
        <w:tblInd w:w="-934" w:type="dxa"/>
        <w:tblLayout w:type="fixed"/>
        <w:tblLook w:val="04A0" w:firstRow="1" w:lastRow="0" w:firstColumn="1" w:lastColumn="0" w:noHBand="0" w:noVBand="1"/>
      </w:tblPr>
      <w:tblGrid>
        <w:gridCol w:w="4361"/>
        <w:gridCol w:w="6520"/>
      </w:tblGrid>
      <w:tr w:rsidR="00F85BA1" w:rsidRPr="009634A6" w:rsidTr="00F85BA1">
        <w:tc>
          <w:tcPr>
            <w:tcW w:w="4361" w:type="dxa"/>
            <w:shd w:val="clear" w:color="auto" w:fill="F2F2F2" w:themeFill="background1" w:themeFillShade="F2"/>
          </w:tcPr>
          <w:p w:rsidR="00F85BA1" w:rsidRPr="00AA34CF" w:rsidRDefault="00F85BA1" w:rsidP="00D63CA2">
            <w:pPr>
              <w:rPr>
                <w:rFonts w:ascii="Comic Sans MS" w:hAnsi="Comic Sans MS"/>
                <w:b/>
              </w:rPr>
            </w:pPr>
            <w:r w:rsidRPr="00AA34CF">
              <w:rPr>
                <w:rFonts w:ascii="Comic Sans MS" w:hAnsi="Comic Sans MS"/>
                <w:b/>
              </w:rPr>
              <w:t>Key Learning Question</w:t>
            </w:r>
          </w:p>
        </w:tc>
        <w:tc>
          <w:tcPr>
            <w:tcW w:w="6520" w:type="dxa"/>
            <w:shd w:val="clear" w:color="auto" w:fill="F2F2F2" w:themeFill="background1" w:themeFillShade="F2"/>
          </w:tcPr>
          <w:p w:rsidR="00F85BA1" w:rsidRPr="00AA34CF" w:rsidRDefault="00F85BA1" w:rsidP="00D63CA2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EE2CE9">
              <w:rPr>
                <w:rFonts w:ascii="Comic Sans MS" w:hAnsi="Comic Sans MS"/>
                <w:b/>
                <w:szCs w:val="18"/>
              </w:rPr>
              <w:t>Answer</w:t>
            </w:r>
          </w:p>
        </w:tc>
      </w:tr>
      <w:tr w:rsidR="00F85BA1" w:rsidRPr="009634A6" w:rsidTr="00F85BA1">
        <w:trPr>
          <w:trHeight w:val="635"/>
        </w:trPr>
        <w:tc>
          <w:tcPr>
            <w:tcW w:w="4361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does the term ‘recycle’ mean?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c>
          <w:tcPr>
            <w:tcW w:w="4361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key features should be included in an accurate observational drawing?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rPr>
          <w:trHeight w:val="673"/>
        </w:trPr>
        <w:tc>
          <w:tcPr>
            <w:tcW w:w="4361" w:type="dxa"/>
          </w:tcPr>
          <w:p w:rsidR="00F85BA1" w:rsidRDefault="001E5C96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Why do artists create new work out of recycled and found materials?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rPr>
          <w:trHeight w:val="673"/>
        </w:trPr>
        <w:tc>
          <w:tcPr>
            <w:tcW w:w="4361" w:type="dxa"/>
          </w:tcPr>
          <w:p w:rsidR="00F85BA1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Why is experimentation important in Art?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c>
          <w:tcPr>
            <w:tcW w:w="4361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are some of the features of the Pop Art style?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c>
          <w:tcPr>
            <w:tcW w:w="4361" w:type="dxa"/>
          </w:tcPr>
          <w:p w:rsidR="00F85BA1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does the use of a grid help you to accurately change the scale of an image?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c>
          <w:tcPr>
            <w:tcW w:w="4361" w:type="dxa"/>
          </w:tcPr>
          <w:p w:rsidR="00F85BA1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can you create art work in the Pop Art style?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c>
          <w:tcPr>
            <w:tcW w:w="4361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Name three materials you have used over the past few weeks.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c>
          <w:tcPr>
            <w:tcW w:w="4361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Name an artist we have looked in art?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</w:p>
        </w:tc>
      </w:tr>
      <w:tr w:rsidR="00F85BA1" w:rsidRPr="009634A6" w:rsidTr="00F85BA1">
        <w:tc>
          <w:tcPr>
            <w:tcW w:w="4361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Why is it important to learn about perspective?</w:t>
            </w:r>
          </w:p>
        </w:tc>
        <w:tc>
          <w:tcPr>
            <w:tcW w:w="6520" w:type="dxa"/>
          </w:tcPr>
          <w:p w:rsidR="00F85BA1" w:rsidRPr="009634A6" w:rsidRDefault="00F85BA1" w:rsidP="00D63CA2">
            <w:pPr>
              <w:rPr>
                <w:rFonts w:ascii="Comic Sans MS" w:hAnsi="Comic Sans MS"/>
              </w:rPr>
            </w:pPr>
            <w:r w:rsidRPr="009C2CEB">
              <w:rPr>
                <w:rFonts w:ascii="BadaBoom BB" w:hAnsi="BadaBoom BB"/>
                <w:noProof/>
                <w:sz w:val="68"/>
                <w:szCs w:val="7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650FA06" wp14:editId="3B946B0E">
                      <wp:simplePos x="0" y="0"/>
                      <wp:positionH relativeFrom="column">
                        <wp:posOffset>1492827</wp:posOffset>
                      </wp:positionH>
                      <wp:positionV relativeFrom="paragraph">
                        <wp:posOffset>393865</wp:posOffset>
                      </wp:positionV>
                      <wp:extent cx="2490198" cy="2327564"/>
                      <wp:effectExtent l="0" t="0" r="24765" b="158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90198" cy="23275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63CA2" w:rsidRPr="00EE2CE9" w:rsidRDefault="00D63CA2" w:rsidP="00F85BA1">
                                  <w:pPr>
                                    <w:rPr>
                                      <w:rFonts w:ascii="Comic Sans MS" w:hAnsi="Comic Sans MS"/>
                                      <w:szCs w:val="2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Cs w:val="28"/>
                                    </w:rPr>
                                    <w:t>Key Skills</w:t>
                                  </w:r>
                                </w:p>
                                <w:p w:rsidR="00D63CA2" w:rsidRPr="00EE2CE9" w:rsidRDefault="00D63CA2" w:rsidP="00F85BA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Drawing skills</w:t>
                                  </w:r>
                                </w:p>
                                <w:p w:rsidR="00D63CA2" w:rsidRPr="00EE2CE9" w:rsidRDefault="00D63CA2" w:rsidP="00F85BA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Painting skills</w:t>
                                  </w:r>
                                </w:p>
                                <w:p w:rsidR="00D63CA2" w:rsidRPr="00EE2CE9" w:rsidRDefault="00D63CA2" w:rsidP="00F85BA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Experimenting with a range of materials and surfaces</w:t>
                                  </w:r>
                                </w:p>
                                <w:p w:rsidR="00D63CA2" w:rsidRPr="00EE2CE9" w:rsidRDefault="00D63CA2" w:rsidP="00F85BA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Artist research</w:t>
                                  </w:r>
                                </w:p>
                                <w:p w:rsidR="00D63CA2" w:rsidRPr="00EE2CE9" w:rsidRDefault="00D63CA2" w:rsidP="00F85BA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Literacy: effective use of key words in Art</w:t>
                                  </w:r>
                                </w:p>
                                <w:p w:rsidR="00D63CA2" w:rsidRPr="00EE2CE9" w:rsidRDefault="00D63CA2" w:rsidP="00F85BA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Observational skills</w:t>
                                  </w:r>
                                </w:p>
                                <w:p w:rsidR="00D63CA2" w:rsidRPr="00EE2CE9" w:rsidRDefault="00D63CA2" w:rsidP="00F85BA1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</w:pP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Knowledge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 xml:space="preserve"> and understanding surrounding a</w:t>
                                  </w:r>
                                  <w:r w:rsidRPr="00EE2CE9">
                                    <w:rPr>
                                      <w:rFonts w:ascii="Comic Sans MS" w:hAnsi="Comic Sans MS"/>
                                      <w:sz w:val="18"/>
                                    </w:rPr>
                                    <w:t>rtists and their work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0FA06" id="Text Box 1" o:spid="_x0000_s1028" type="#_x0000_t202" style="position:absolute;margin-left:117.55pt;margin-top:31pt;width:196.1pt;height:18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" fillcolor="white [3201]" strokeweight=".5pt">
                      <v:textbox>
                        <w:txbxContent>
                          <w:p w:rsidR="00D63CA2" w:rsidRPr="00EE2CE9" w:rsidRDefault="00D63CA2" w:rsidP="00F85BA1">
                            <w:pPr>
                              <w:rPr>
                                <w:rFonts w:ascii="Comic Sans MS" w:hAnsi="Comic Sans MS"/>
                                <w:szCs w:val="2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Cs w:val="28"/>
                              </w:rPr>
                              <w:t>Key Skills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Drawing skills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Painting skills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Experimenting with a range of materials and surfaces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Artist research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Literacy: effective use of key words in Art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Observational skills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Knowledge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 xml:space="preserve"> and understanding surrounding a</w:t>
                            </w:r>
                            <w:r w:rsidRPr="00EE2CE9">
                              <w:rPr>
                                <w:rFonts w:ascii="Comic Sans MS" w:hAnsi="Comic Sans MS"/>
                                <w:sz w:val="18"/>
                              </w:rPr>
                              <w:t>rtists and their work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85BA1" w:rsidRDefault="00F85BA1" w:rsidP="00F85BA1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7DBDEBD" wp14:editId="58FCCCA7">
                <wp:simplePos x="0" y="0"/>
                <wp:positionH relativeFrom="page">
                  <wp:posOffset>140277</wp:posOffset>
                </wp:positionH>
                <wp:positionV relativeFrom="paragraph">
                  <wp:posOffset>352763</wp:posOffset>
                </wp:positionV>
                <wp:extent cx="4362450" cy="1685925"/>
                <wp:effectExtent l="57150" t="38100" r="76200" b="1047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685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CA2" w:rsidRPr="00EE2CE9" w:rsidRDefault="00D63CA2" w:rsidP="00F85BA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E2C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Key words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Line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Tone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Shape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Shading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3D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Form</w:t>
                            </w:r>
                          </w:p>
                          <w:p w:rsidR="00D63CA2" w:rsidRPr="00D06A4F" w:rsidRDefault="00D63CA2" w:rsidP="00F85BA1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BDEBD" id="Rounded Rectangle 3" o:spid="_x0000_s1029" style="position:absolute;margin-left:11.05pt;margin-top:27.8pt;width:343.5pt;height:132.7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D63CA2" w:rsidRPr="00EE2CE9" w:rsidRDefault="00D63CA2" w:rsidP="00F85BA1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EE2CE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Key words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Line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Tone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Shape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Shading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3D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Form</w:t>
                      </w:r>
                    </w:p>
                    <w:p w:rsidR="00D63CA2" w:rsidRPr="00D06A4F" w:rsidRDefault="00D63CA2" w:rsidP="00F85BA1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F85BA1" w:rsidRPr="00AA34CF" w:rsidRDefault="00F85BA1" w:rsidP="00F85BA1">
      <w:pPr>
        <w:rPr>
          <w:rFonts w:ascii="Comic Sans MS" w:hAnsi="Comic Sans MS"/>
          <w:u w:val="single"/>
        </w:rPr>
      </w:pPr>
    </w:p>
    <w:p w:rsidR="00F85BA1" w:rsidRPr="009634A6" w:rsidRDefault="00F85BA1" w:rsidP="00F85BA1">
      <w:pPr>
        <w:rPr>
          <w:rFonts w:ascii="Comic Sans MS" w:hAnsi="Comic Sans MS"/>
        </w:rPr>
      </w:pPr>
      <w:r w:rsidRPr="00EE2CE9">
        <w:rPr>
          <w:rFonts w:ascii="Comic Sans MS" w:hAnsi="Comic Sans MS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10976" behindDoc="0" locked="0" layoutInCell="1" allowOverlap="1" wp14:anchorId="1FA5FE8C" wp14:editId="3E22F1B7">
                <wp:simplePos x="0" y="0"/>
                <wp:positionH relativeFrom="column">
                  <wp:posOffset>2023217</wp:posOffset>
                </wp:positionH>
                <wp:positionV relativeFrom="paragraph">
                  <wp:posOffset>14167</wp:posOffset>
                </wp:positionV>
                <wp:extent cx="1762125" cy="14046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Mark-making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Culture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Painting 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Pop Art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Photoshop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5FE8C" id="_x0000_s1030" type="#_x0000_t202" style="position:absolute;margin-left:159.3pt;margin-top:1.1pt;width:138.75pt;height:110.6pt;z-index:251710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" filled="f" stroked="f">
                <v:textbox style="mso-fit-shape-to-text:t">
                  <w:txbxContent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Mark-making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Culture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Painting 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Pop Art</w:t>
                      </w:r>
                    </w:p>
                    <w:p w:rsidR="00D63CA2" w:rsidRPr="00EE2CE9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Photoshop</w:t>
                      </w:r>
                    </w:p>
                  </w:txbxContent>
                </v:textbox>
              </v:shape>
            </w:pict>
          </mc:Fallback>
        </mc:AlternateContent>
      </w:r>
      <w:r w:rsidRPr="00EE2CE9">
        <w:rPr>
          <w:rFonts w:ascii="Comic Sans MS" w:hAnsi="Comic Sans MS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1DE808DC" wp14:editId="69A8B4F7">
                <wp:simplePos x="0" y="0"/>
                <wp:positionH relativeFrom="column">
                  <wp:posOffset>526522</wp:posOffset>
                </wp:positionH>
                <wp:positionV relativeFrom="paragraph">
                  <wp:posOffset>48219</wp:posOffset>
                </wp:positionV>
                <wp:extent cx="1762125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Accuracy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Abstract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Observation</w:t>
                            </w:r>
                          </w:p>
                          <w:p w:rsidR="00D63CA2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Inspiration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EE2CE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Experimentation</w:t>
                            </w:r>
                          </w:p>
                          <w:p w:rsidR="00D63CA2" w:rsidRPr="00EE2CE9" w:rsidRDefault="00D63CA2" w:rsidP="00F85BA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Artist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E808DC" id="_x0000_s1031" type="#_x0000_t202" style="position:absolute;margin-left:41.45pt;margin-top:3.8pt;width:138.75pt;height:110.6pt;z-index:251709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" filled="f" stroked="f">
                <v:textbox style="mso-fit-shape-to-text:t">
                  <w:txbxContent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Accuracy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Abstract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Observation</w:t>
                      </w:r>
                    </w:p>
                    <w:p w:rsidR="00D63CA2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Inspiration</w:t>
                      </w:r>
                    </w:p>
                    <w:p w:rsidR="00D63CA2" w:rsidRPr="00EE2CE9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EE2CE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Experimentation</w:t>
                      </w:r>
                    </w:p>
                    <w:p w:rsidR="00D63CA2" w:rsidRPr="00EE2CE9" w:rsidRDefault="00D63CA2" w:rsidP="00F85BA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Artist</w:t>
                      </w:r>
                    </w:p>
                  </w:txbxContent>
                </v:textbox>
              </v:shape>
            </w:pict>
          </mc:Fallback>
        </mc:AlternateContent>
      </w:r>
    </w:p>
    <w:p w:rsidR="00F85BA1" w:rsidRDefault="00F85BA1" w:rsidP="00F85BA1"/>
    <w:p w:rsidR="00BF1772" w:rsidRPr="00AA6351" w:rsidRDefault="00AB7FC2" w:rsidP="00AA6351">
      <w:pPr>
        <w:shd w:val="clear" w:color="auto" w:fill="2F5496" w:themeFill="accent5" w:themeFillShade="BF"/>
        <w:jc w:val="center"/>
        <w:rPr>
          <w:b/>
          <w:color w:val="FFFFFF" w:themeColor="background1"/>
          <w:sz w:val="72"/>
        </w:rPr>
      </w:pPr>
      <w:r w:rsidRPr="00AA6351">
        <w:rPr>
          <w:b/>
          <w:color w:val="FFFFFF" w:themeColor="background1"/>
          <w:sz w:val="72"/>
        </w:rPr>
        <w:lastRenderedPageBreak/>
        <w:t xml:space="preserve">Topic 1: </w:t>
      </w:r>
      <w:r w:rsidR="00AC54E4" w:rsidRPr="00AA6351">
        <w:rPr>
          <w:b/>
          <w:color w:val="FFFFFF" w:themeColor="background1"/>
          <w:sz w:val="72"/>
        </w:rPr>
        <w:t>Experimentation</w:t>
      </w:r>
      <w:r w:rsidR="00B270A8" w:rsidRPr="00AA6351">
        <w:rPr>
          <w:b/>
          <w:color w:val="FFFFFF" w:themeColor="background1"/>
          <w:sz w:val="72"/>
        </w:rPr>
        <w:t xml:space="preserve"> with materials</w:t>
      </w:r>
    </w:p>
    <w:p w:rsidR="00AC54E4" w:rsidRDefault="00AC54E4">
      <w:pPr>
        <w:rPr>
          <w:rFonts w:ascii="Arial" w:hAnsi="Arial" w:cs="Arial"/>
          <w:bCs/>
          <w:color w:val="222222"/>
          <w:sz w:val="24"/>
          <w:shd w:val="clear" w:color="auto" w:fill="FFFFFF"/>
        </w:rPr>
      </w:pPr>
      <w:r>
        <w:rPr>
          <w:rFonts w:ascii="Arial" w:hAnsi="Arial" w:cs="Arial"/>
          <w:bCs/>
          <w:color w:val="222222"/>
          <w:sz w:val="24"/>
          <w:shd w:val="clear" w:color="auto" w:fill="FFFFFF"/>
        </w:rPr>
        <w:t xml:space="preserve">In this topic you are going to look at a variety of new techniques and </w:t>
      </w:r>
      <w:r w:rsidR="00B9222F">
        <w:rPr>
          <w:rFonts w:ascii="Arial" w:hAnsi="Arial" w:cs="Arial"/>
          <w:bCs/>
          <w:color w:val="222222"/>
          <w:sz w:val="24"/>
          <w:shd w:val="clear" w:color="auto" w:fill="FFFFFF"/>
        </w:rPr>
        <w:t>materials, experimenting</w:t>
      </w:r>
      <w:r w:rsidR="00101923">
        <w:rPr>
          <w:rFonts w:ascii="Arial" w:hAnsi="Arial" w:cs="Arial"/>
          <w:bCs/>
          <w:color w:val="222222"/>
          <w:sz w:val="24"/>
          <w:shd w:val="clear" w:color="auto" w:fill="FFFFFF"/>
        </w:rPr>
        <w:t xml:space="preserve"> with different ways of working and producing artworks</w:t>
      </w:r>
      <w:r>
        <w:rPr>
          <w:rFonts w:ascii="Arial" w:hAnsi="Arial" w:cs="Arial"/>
          <w:bCs/>
          <w:color w:val="222222"/>
          <w:sz w:val="24"/>
          <w:shd w:val="clear" w:color="auto" w:fill="FFFFFF"/>
        </w:rPr>
        <w:t xml:space="preserve"> </w:t>
      </w:r>
    </w:p>
    <w:p w:rsidR="001E5C96" w:rsidRPr="00AA6351" w:rsidRDefault="00101923">
      <w:pPr>
        <w:rPr>
          <w:rFonts w:ascii="Arial" w:hAnsi="Arial" w:cs="Arial"/>
          <w:color w:val="222222"/>
          <w:sz w:val="24"/>
          <w:shd w:val="clear" w:color="auto" w:fill="FFFFFF"/>
        </w:rPr>
      </w:pPr>
      <w:r>
        <w:rPr>
          <w:rFonts w:ascii="Arial" w:hAnsi="Arial" w:cs="Arial"/>
          <w:bCs/>
          <w:color w:val="222222"/>
          <w:sz w:val="24"/>
          <w:shd w:val="clear" w:color="auto" w:fill="FFFFFF"/>
        </w:rPr>
        <w:t xml:space="preserve">You are also going to look at recycling and how artists </w:t>
      </w:r>
      <w:r>
        <w:rPr>
          <w:rFonts w:ascii="Arial" w:hAnsi="Arial" w:cs="Arial"/>
          <w:color w:val="222222"/>
          <w:sz w:val="24"/>
          <w:shd w:val="clear" w:color="auto" w:fill="FFFFFF"/>
        </w:rPr>
        <w:t>create</w:t>
      </w:r>
      <w:r w:rsidR="001E5C96" w:rsidRPr="001E5C96">
        <w:rPr>
          <w:rFonts w:ascii="Arial" w:hAnsi="Arial" w:cs="Arial"/>
          <w:color w:val="222222"/>
          <w:sz w:val="24"/>
          <w:shd w:val="clear" w:color="auto" w:fill="FFFFFF"/>
        </w:rPr>
        <w:t xml:space="preserve"> work from discarded materials that once had another purpose. This includes anything from old plastic toys and vehicle tires to scraps of cloth and building supplies. Artists who make </w:t>
      </w:r>
      <w:r w:rsidR="001E5C96" w:rsidRPr="001E5C96">
        <w:rPr>
          <w:rFonts w:ascii="Arial" w:hAnsi="Arial" w:cs="Arial"/>
          <w:bCs/>
          <w:color w:val="222222"/>
          <w:sz w:val="24"/>
          <w:shd w:val="clear" w:color="auto" w:fill="FFFFFF"/>
        </w:rPr>
        <w:t>recycled art</w:t>
      </w:r>
      <w:r w:rsidR="001E5C96" w:rsidRPr="001E5C96">
        <w:rPr>
          <w:rFonts w:ascii="Arial" w:hAnsi="Arial" w:cs="Arial"/>
          <w:color w:val="222222"/>
          <w:sz w:val="24"/>
          <w:shd w:val="clear" w:color="auto" w:fill="FFFFFF"/>
        </w:rPr>
        <w:t> take those materials and make them into something new.</w:t>
      </w:r>
    </w:p>
    <w:p w:rsidR="00835063" w:rsidRPr="00835063" w:rsidRDefault="00835063">
      <w:pPr>
        <w:rPr>
          <w:b/>
          <w:sz w:val="36"/>
          <w:szCs w:val="28"/>
        </w:rPr>
      </w:pPr>
      <w:r w:rsidRPr="00835063">
        <w:rPr>
          <w:b/>
          <w:sz w:val="36"/>
          <w:szCs w:val="28"/>
        </w:rPr>
        <w:t>Expectations</w:t>
      </w:r>
    </w:p>
    <w:tbl>
      <w:tblPr>
        <w:tblStyle w:val="TableGrid"/>
        <w:tblpPr w:leftFromText="180" w:rightFromText="180" w:vertAnchor="text" w:horzAnchor="margin" w:tblpY="360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AB7FC2" w:rsidTr="00AB7FC2">
        <w:tc>
          <w:tcPr>
            <w:tcW w:w="2254" w:type="dxa"/>
            <w:shd w:val="clear" w:color="auto" w:fill="2F5496" w:themeFill="accent5" w:themeFillShade="BF"/>
          </w:tcPr>
          <w:p w:rsidR="00AB7FC2" w:rsidRPr="00AB7FC2" w:rsidRDefault="00AB7FC2" w:rsidP="00AB7FC2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Learning question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AB7FC2" w:rsidRPr="00AB7FC2" w:rsidRDefault="00AB7FC2" w:rsidP="00AB7FC2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Working towards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AB7FC2" w:rsidRPr="00AB7FC2" w:rsidRDefault="00AB7FC2" w:rsidP="00AB7FC2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Expected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AB7FC2" w:rsidRPr="00AB7FC2" w:rsidRDefault="00AB7FC2" w:rsidP="00AB7FC2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Above expected</w:t>
            </w:r>
          </w:p>
        </w:tc>
      </w:tr>
      <w:tr w:rsidR="00AB7FC2" w:rsidTr="00AA6351">
        <w:trPr>
          <w:trHeight w:val="1986"/>
        </w:trPr>
        <w:tc>
          <w:tcPr>
            <w:tcW w:w="2254" w:type="dxa"/>
          </w:tcPr>
          <w:p w:rsidR="00AB7FC2" w:rsidRDefault="001E5C96" w:rsidP="00AB7FC2">
            <w:pPr>
              <w:rPr>
                <w:b/>
              </w:rPr>
            </w:pPr>
            <w:r>
              <w:rPr>
                <w:rFonts w:ascii="Comic Sans MS" w:hAnsi="Comic Sans MS"/>
              </w:rPr>
              <w:t>What does the term ‘recycle’ mean?</w:t>
            </w:r>
          </w:p>
        </w:tc>
        <w:tc>
          <w:tcPr>
            <w:tcW w:w="2254" w:type="dxa"/>
          </w:tcPr>
          <w:p w:rsidR="00AB7FC2" w:rsidRDefault="00AA6351" w:rsidP="00AB7FC2">
            <w:pPr>
              <w:rPr>
                <w:b/>
              </w:rPr>
            </w:pPr>
            <w:r>
              <w:rPr>
                <w:b/>
              </w:rPr>
              <w:t>I understand what ‘recycling’ means. I create work from recycled materials.</w:t>
            </w:r>
          </w:p>
        </w:tc>
        <w:tc>
          <w:tcPr>
            <w:tcW w:w="2254" w:type="dxa"/>
          </w:tcPr>
          <w:p w:rsidR="00AB7FC2" w:rsidRDefault="00AA6351" w:rsidP="001E5C96">
            <w:pPr>
              <w:rPr>
                <w:b/>
              </w:rPr>
            </w:pPr>
            <w:r>
              <w:rPr>
                <w:b/>
              </w:rPr>
              <w:t>I understand what ‘recycling’ means and how artists repurpose materials within their work. I am inspired by artists to create my own recycled artworks</w:t>
            </w:r>
          </w:p>
        </w:tc>
        <w:tc>
          <w:tcPr>
            <w:tcW w:w="2254" w:type="dxa"/>
          </w:tcPr>
          <w:p w:rsidR="00AB7FC2" w:rsidRDefault="00AA6351" w:rsidP="00AB7FC2">
            <w:pPr>
              <w:rPr>
                <w:b/>
              </w:rPr>
            </w:pPr>
            <w:r>
              <w:rPr>
                <w:b/>
              </w:rPr>
              <w:t>I understand what ‘recycling’ means and how artists repurpose materials within their own work. I am inspired by artists to create my own recycled artworks. I understand the importance of recycling and the environmental impact.</w:t>
            </w:r>
          </w:p>
        </w:tc>
      </w:tr>
      <w:tr w:rsidR="00193B4A" w:rsidTr="00AB7FC2"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rFonts w:ascii="Comic Sans MS" w:hAnsi="Comic Sans MS"/>
              </w:rPr>
              <w:t>What key features should be included in an accurate observational drawing?</w:t>
            </w:r>
          </w:p>
        </w:tc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b/>
              </w:rPr>
              <w:t>I understand how line, tone and shading are important in creating an accurate observational drawing.</w:t>
            </w:r>
          </w:p>
        </w:tc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b/>
              </w:rPr>
              <w:t>I understand how line, tone and shading are important in creating an accurate observational drawing and apply this successfully.</w:t>
            </w:r>
          </w:p>
        </w:tc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b/>
              </w:rPr>
              <w:t>I understand how line, tone and shading are important in creating an accurate observational drawing. I can accurately produce a realistic observation drawing.</w:t>
            </w:r>
          </w:p>
        </w:tc>
      </w:tr>
      <w:tr w:rsidR="00193B4A" w:rsidTr="00AB7FC2"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rFonts w:ascii="Comic Sans MS" w:hAnsi="Comic Sans MS"/>
              </w:rPr>
              <w:t>Why do artists create new work out of recycled and found materials?</w:t>
            </w:r>
          </w:p>
        </w:tc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b/>
              </w:rPr>
              <w:t>I know the names of artists which recycle and understand what they do</w:t>
            </w:r>
          </w:p>
        </w:tc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b/>
              </w:rPr>
              <w:t>I can discuss the work of recycling artists and draw inspiration from them in my own work.</w:t>
            </w:r>
          </w:p>
        </w:tc>
        <w:tc>
          <w:tcPr>
            <w:tcW w:w="2254" w:type="dxa"/>
          </w:tcPr>
          <w:p w:rsidR="00193B4A" w:rsidRDefault="00193B4A" w:rsidP="00193B4A">
            <w:pPr>
              <w:rPr>
                <w:b/>
              </w:rPr>
            </w:pPr>
            <w:r>
              <w:rPr>
                <w:b/>
              </w:rPr>
              <w:t xml:space="preserve">I can confidently discuss and identify features of </w:t>
            </w:r>
            <w:r w:rsidR="00B9222F">
              <w:rPr>
                <w:b/>
              </w:rPr>
              <w:t>artist’s</w:t>
            </w:r>
            <w:r>
              <w:rPr>
                <w:b/>
              </w:rPr>
              <w:t xml:space="preserve"> work. I can work in the style of artists, drawing inspiration from recycled art.</w:t>
            </w:r>
          </w:p>
        </w:tc>
      </w:tr>
    </w:tbl>
    <w:p w:rsidR="0078768F" w:rsidRDefault="0078768F">
      <w:pPr>
        <w:rPr>
          <w:b/>
        </w:rPr>
        <w:sectPr w:rsidR="0078768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37844" w:rsidRDefault="00E37844">
      <w:pPr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3024" behindDoc="0" locked="0" layoutInCell="1" allowOverlap="1" wp14:anchorId="1FC98B02" wp14:editId="11E680C7">
            <wp:simplePos x="0" y="0"/>
            <wp:positionH relativeFrom="margin">
              <wp:align>center</wp:align>
            </wp:positionH>
            <wp:positionV relativeFrom="paragraph">
              <wp:posOffset>146685</wp:posOffset>
            </wp:positionV>
            <wp:extent cx="9777047" cy="5581403"/>
            <wp:effectExtent l="0" t="0" r="0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8" t="16202" r="13042" b="7063"/>
                    <a:stretch/>
                  </pic:blipFill>
                  <pic:spPr bwMode="auto">
                    <a:xfrm>
                      <a:off x="0" y="0"/>
                      <a:ext cx="9777047" cy="5581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5E91A41" wp14:editId="3AA10F5F">
                <wp:simplePos x="0" y="0"/>
                <wp:positionH relativeFrom="margin">
                  <wp:posOffset>-534331</wp:posOffset>
                </wp:positionH>
                <wp:positionV relativeFrom="paragraph">
                  <wp:posOffset>-385205</wp:posOffset>
                </wp:positionV>
                <wp:extent cx="10172700" cy="3524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0" cy="3524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3CA2" w:rsidRPr="006C09C3" w:rsidRDefault="00D63CA2" w:rsidP="00A80AC8">
                            <w:pP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Art and Design</w:t>
                            </w:r>
                            <w:r w:rsidRPr="006C09C3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Knowledge Organiser</w:t>
                            </w: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73677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Experimentation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91A41" id="Rectangle 20" o:spid="_x0000_s1032" style="position:absolute;margin-left:-42.05pt;margin-top:-30.35pt;width:801pt;height:27.75pt;z-index:251648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" fillcolor="#1f4e79" strokecolor="#41719c" strokeweight="1pt">
                <v:textbox>
                  <w:txbxContent>
                    <w:p w:rsidR="00D63CA2" w:rsidRPr="006C09C3" w:rsidRDefault="00D63CA2" w:rsidP="00A80AC8">
                      <w:pP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Art and Design</w:t>
                      </w:r>
                      <w:r w:rsidRPr="006C09C3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 Knowledge Organiser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: </w:t>
                      </w:r>
                      <w:r w:rsidR="00473677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Experimentation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37844" w:rsidRPr="00E37844" w:rsidRDefault="00E37844" w:rsidP="00E37844">
      <w:pPr>
        <w:rPr>
          <w:rFonts w:ascii="Gisha" w:hAnsi="Gisha" w:cs="Gisha"/>
          <w:b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E8BDB44" wp14:editId="4667805E">
                <wp:simplePos x="0" y="0"/>
                <wp:positionH relativeFrom="margin">
                  <wp:align>right</wp:align>
                </wp:positionH>
                <wp:positionV relativeFrom="paragraph">
                  <wp:posOffset>-285008</wp:posOffset>
                </wp:positionV>
                <wp:extent cx="8680862" cy="510639"/>
                <wp:effectExtent l="0" t="0" r="0" b="381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862" cy="510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844" w:rsidRPr="004307D8" w:rsidRDefault="00E37844" w:rsidP="00E37844">
                            <w:pPr>
                              <w:shd w:val="clear" w:color="auto" w:fill="2F5496" w:themeFill="accent5" w:themeFillShade="BF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Experimentation</w:t>
                            </w:r>
                            <w:r w:rsidRPr="004307D8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Research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DB44" id="_x0000_s1033" type="#_x0000_t202" style="position:absolute;margin-left:632.35pt;margin-top:-22.45pt;width:683.55pt;height:40.2pt;z-index:25172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" filled="f" stroked="f">
                <v:textbox>
                  <w:txbxContent>
                    <w:p w:rsidR="00E37844" w:rsidRPr="004307D8" w:rsidRDefault="00E37844" w:rsidP="00E37844">
                      <w:pPr>
                        <w:shd w:val="clear" w:color="auto" w:fill="2F5496" w:themeFill="accent5" w:themeFillShade="BF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Experimentation</w:t>
                      </w:r>
                      <w:r w:rsidRPr="004307D8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: 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Research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5509"/>
        <w:gridCol w:w="5387"/>
      </w:tblGrid>
      <w:tr w:rsidR="00E37844" w:rsidTr="00FB08FE">
        <w:tc>
          <w:tcPr>
            <w:tcW w:w="3246" w:type="dxa"/>
          </w:tcPr>
          <w:p w:rsidR="00E37844" w:rsidRPr="006261A7" w:rsidRDefault="00E37844" w:rsidP="006261A7">
            <w:pPr>
              <w:jc w:val="center"/>
              <w:rPr>
                <w:b/>
              </w:rPr>
            </w:pPr>
            <w:r w:rsidRPr="006261A7">
              <w:rPr>
                <w:b/>
              </w:rPr>
              <w:t>Question</w:t>
            </w:r>
          </w:p>
        </w:tc>
        <w:tc>
          <w:tcPr>
            <w:tcW w:w="5509" w:type="dxa"/>
          </w:tcPr>
          <w:p w:rsidR="00E37844" w:rsidRPr="006261A7" w:rsidRDefault="00E37844" w:rsidP="006261A7">
            <w:pPr>
              <w:jc w:val="center"/>
              <w:rPr>
                <w:b/>
              </w:rPr>
            </w:pPr>
            <w:r w:rsidRPr="006261A7">
              <w:rPr>
                <w:b/>
              </w:rPr>
              <w:t>Answer</w:t>
            </w:r>
          </w:p>
        </w:tc>
        <w:tc>
          <w:tcPr>
            <w:tcW w:w="5387" w:type="dxa"/>
          </w:tcPr>
          <w:p w:rsidR="00E37844" w:rsidRPr="006261A7" w:rsidRDefault="00E37844" w:rsidP="006261A7">
            <w:pPr>
              <w:jc w:val="center"/>
              <w:rPr>
                <w:b/>
              </w:rPr>
            </w:pPr>
            <w:r w:rsidRPr="006261A7">
              <w:rPr>
                <w:b/>
              </w:rPr>
              <w:t>Give more detail to the answer</w:t>
            </w:r>
          </w:p>
        </w:tc>
      </w:tr>
      <w:tr w:rsidR="00E37844" w:rsidTr="00FB08FE">
        <w:tc>
          <w:tcPr>
            <w:tcW w:w="3246" w:type="dxa"/>
          </w:tcPr>
          <w:p w:rsidR="00E37844" w:rsidRPr="00640BCE" w:rsidRDefault="00E37844" w:rsidP="00FB08FE">
            <w:pPr>
              <w:tabs>
                <w:tab w:val="left" w:pos="2076"/>
              </w:tabs>
              <w:rPr>
                <w:b/>
              </w:rPr>
            </w:pPr>
            <w:r w:rsidRPr="00640BCE">
              <w:rPr>
                <w:b/>
                <w:sz w:val="28"/>
              </w:rPr>
              <w:t>What does ‘recycle’ mean?</w:t>
            </w:r>
          </w:p>
        </w:tc>
        <w:tc>
          <w:tcPr>
            <w:tcW w:w="5509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E37844"/>
        </w:tc>
        <w:tc>
          <w:tcPr>
            <w:tcW w:w="5387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FB08FE"/>
        </w:tc>
      </w:tr>
      <w:tr w:rsidR="00E37844" w:rsidTr="00FB08FE">
        <w:tc>
          <w:tcPr>
            <w:tcW w:w="3246" w:type="dxa"/>
          </w:tcPr>
          <w:p w:rsidR="00E37844" w:rsidRPr="00640BCE" w:rsidRDefault="00E37844" w:rsidP="00FB08FE">
            <w:pPr>
              <w:rPr>
                <w:b/>
              </w:rPr>
            </w:pPr>
            <w:r w:rsidRPr="00640BCE">
              <w:rPr>
                <w:b/>
                <w:sz w:val="28"/>
              </w:rPr>
              <w:t>Why is it important to recycle?</w:t>
            </w:r>
          </w:p>
        </w:tc>
        <w:tc>
          <w:tcPr>
            <w:tcW w:w="5509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FB08FE"/>
        </w:tc>
        <w:tc>
          <w:tcPr>
            <w:tcW w:w="5387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FB08FE"/>
        </w:tc>
      </w:tr>
      <w:tr w:rsidR="00E37844" w:rsidTr="00FB08FE">
        <w:tc>
          <w:tcPr>
            <w:tcW w:w="3246" w:type="dxa"/>
          </w:tcPr>
          <w:p w:rsidR="00E37844" w:rsidRPr="00640BCE" w:rsidRDefault="00E37844" w:rsidP="00FB08FE">
            <w:pPr>
              <w:rPr>
                <w:b/>
              </w:rPr>
            </w:pPr>
            <w:r w:rsidRPr="00640BCE">
              <w:rPr>
                <w:b/>
                <w:sz w:val="28"/>
              </w:rPr>
              <w:t>Name three artists who recycle and what they do?</w:t>
            </w:r>
          </w:p>
        </w:tc>
        <w:tc>
          <w:tcPr>
            <w:tcW w:w="5509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E37844"/>
        </w:tc>
        <w:tc>
          <w:tcPr>
            <w:tcW w:w="5387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FB08FE"/>
        </w:tc>
      </w:tr>
      <w:tr w:rsidR="00E37844" w:rsidTr="00FB08FE">
        <w:tc>
          <w:tcPr>
            <w:tcW w:w="3246" w:type="dxa"/>
          </w:tcPr>
          <w:p w:rsidR="00E37844" w:rsidRPr="00640BCE" w:rsidRDefault="00E37844" w:rsidP="00FB08FE">
            <w:pPr>
              <w:rPr>
                <w:b/>
              </w:rPr>
            </w:pPr>
          </w:p>
          <w:p w:rsidR="00E37844" w:rsidRPr="00640BCE" w:rsidRDefault="00E37844" w:rsidP="00FB08FE">
            <w:pPr>
              <w:rPr>
                <w:b/>
              </w:rPr>
            </w:pPr>
            <w:r w:rsidRPr="00640BCE">
              <w:rPr>
                <w:b/>
                <w:sz w:val="28"/>
              </w:rPr>
              <w:t>What materials have you seen artists recycle to create new work?</w:t>
            </w:r>
          </w:p>
        </w:tc>
        <w:tc>
          <w:tcPr>
            <w:tcW w:w="5509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FB08FE"/>
        </w:tc>
        <w:tc>
          <w:tcPr>
            <w:tcW w:w="5387" w:type="dxa"/>
          </w:tcPr>
          <w:p w:rsidR="00E37844" w:rsidRPr="00E37844" w:rsidRDefault="00E37844" w:rsidP="00FB08FE"/>
          <w:p w:rsidR="00E37844" w:rsidRPr="00E37844" w:rsidRDefault="00E37844" w:rsidP="00FB08FE">
            <w:pPr>
              <w:pBdr>
                <w:top w:val="single" w:sz="12" w:space="1" w:color="auto"/>
                <w:bottom w:val="single" w:sz="12" w:space="1" w:color="auto"/>
              </w:pBdr>
            </w:pPr>
          </w:p>
          <w:p w:rsidR="00E37844" w:rsidRPr="00E37844" w:rsidRDefault="00E37844" w:rsidP="00FB08FE">
            <w:pPr>
              <w:pBdr>
                <w:bottom w:val="single" w:sz="12" w:space="1" w:color="auto"/>
                <w:between w:val="single" w:sz="12" w:space="1" w:color="auto"/>
              </w:pBdr>
            </w:pPr>
          </w:p>
          <w:p w:rsidR="00E37844" w:rsidRPr="00E37844" w:rsidRDefault="00E37844" w:rsidP="00FB08FE"/>
        </w:tc>
      </w:tr>
    </w:tbl>
    <w:p w:rsidR="005D768D" w:rsidRPr="00810446" w:rsidRDefault="005D768D">
      <w:pPr>
        <w:rPr>
          <w:b/>
        </w:rPr>
        <w:sectPr w:rsidR="005D768D" w:rsidRPr="00810446" w:rsidSect="0078768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61"/>
        <w:tblW w:w="13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13948"/>
      </w:tblGrid>
      <w:tr w:rsidR="00810446" w:rsidRPr="00765785" w:rsidTr="00C74F35">
        <w:tc>
          <w:tcPr>
            <w:tcW w:w="13948" w:type="dxa"/>
            <w:tcBorders>
              <w:bottom w:val="nil"/>
            </w:tcBorders>
            <w:shd w:val="clear" w:color="auto" w:fill="2F5496" w:themeFill="accent5" w:themeFillShade="BF"/>
          </w:tcPr>
          <w:p w:rsidR="00810446" w:rsidRPr="004307D8" w:rsidRDefault="00DB06B1" w:rsidP="00810446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7C11095" wp14:editId="64A5DCFF">
                      <wp:simplePos x="0" y="0"/>
                      <wp:positionH relativeFrom="margin">
                        <wp:posOffset>-534893</wp:posOffset>
                      </wp:positionH>
                      <wp:positionV relativeFrom="paragraph">
                        <wp:posOffset>-615101</wp:posOffset>
                      </wp:positionV>
                      <wp:extent cx="9298380" cy="64960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8380" cy="649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CA2" w:rsidRPr="004307D8" w:rsidRDefault="007619C1" w:rsidP="004307D8">
                                  <w:pPr>
                                    <w:shd w:val="clear" w:color="auto" w:fill="2F5496" w:themeFill="accent5" w:themeFillShade="BF"/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Experimentation</w:t>
                                  </w:r>
                                  <w:r w:rsidR="00D63CA2" w:rsidRPr="004307D8"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 xml:space="preserve">: </w:t>
                                  </w:r>
                                  <w:r w:rsidR="00F10AB1">
                                    <w:rPr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Observational drawing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11095" id="_x0000_s1034" type="#_x0000_t202" style="position:absolute;left:0;text-align:left;margin-left:-42.1pt;margin-top:-48.45pt;width:732.15pt;height:51.1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" filled="f" stroked="f">
                      <v:textbox>
                        <w:txbxContent>
                          <w:p w:rsidR="00D63CA2" w:rsidRPr="004307D8" w:rsidRDefault="007619C1" w:rsidP="004307D8">
                            <w:pPr>
                              <w:shd w:val="clear" w:color="auto" w:fill="2F5496" w:themeFill="accent5" w:themeFillShade="BF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Experimentation</w:t>
                            </w:r>
                            <w:r w:rsidR="00D63CA2" w:rsidRPr="004307D8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: </w:t>
                            </w:r>
                            <w:r w:rsidR="00F10AB1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Observational drawing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10AB1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0D76170" wp14:editId="51C1E1C6">
                      <wp:simplePos x="0" y="0"/>
                      <wp:positionH relativeFrom="column">
                        <wp:posOffset>225128</wp:posOffset>
                      </wp:positionH>
                      <wp:positionV relativeFrom="paragraph">
                        <wp:posOffset>180546</wp:posOffset>
                      </wp:positionV>
                      <wp:extent cx="5771408" cy="1460665"/>
                      <wp:effectExtent l="0" t="0" r="20320" b="2540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71408" cy="146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F10AB1" w:rsidRPr="000C01A5" w:rsidRDefault="00F10AB1">
                                  <w:pPr>
                                    <w:rPr>
                                      <w:sz w:val="36"/>
                                    </w:rPr>
                                  </w:pPr>
                                  <w:r w:rsidRPr="000C01A5">
                                    <w:rPr>
                                      <w:sz w:val="36"/>
                                    </w:rPr>
                                    <w:t>You are to create a detailed observational drawing of a can. You are to do this in pencil and make sure you use tone to show the light and dark areas</w:t>
                                  </w:r>
                                  <w:r w:rsidR="000C01A5" w:rsidRPr="000C01A5">
                                    <w:rPr>
                                      <w:sz w:val="36"/>
                                    </w:rPr>
                                    <w:t>, highlights and shadows.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76170" id="Text Box 37" o:spid="_x0000_s1035" type="#_x0000_t202" style="position:absolute;left:0;text-align:left;margin-left:17.75pt;margin-top:14.2pt;width:454.45pt;height:11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" fillcolor="white [3201]" strokeweight=".5pt">
                      <v:textbox>
                        <w:txbxContent>
                          <w:p w:rsidR="00F10AB1" w:rsidRPr="000C01A5" w:rsidRDefault="00F10AB1">
                            <w:pPr>
                              <w:rPr>
                                <w:sz w:val="36"/>
                              </w:rPr>
                            </w:pPr>
                            <w:r w:rsidRPr="000C01A5">
                              <w:rPr>
                                <w:sz w:val="36"/>
                              </w:rPr>
                              <w:t>You are to create a detailed observational drawing of a can. You are to do this in pencil and make sure you use tone to show the light and dark areas</w:t>
                            </w:r>
                            <w:r w:rsidR="000C01A5" w:rsidRPr="000C01A5">
                              <w:rPr>
                                <w:sz w:val="36"/>
                              </w:rPr>
                              <w:t>, highlights and shadows.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0AB1">
              <w:rPr>
                <w:noProof/>
                <w:lang w:eastAsia="en-GB"/>
              </w:rPr>
              <w:drawing>
                <wp:anchor distT="0" distB="0" distL="114300" distR="114300" simplePos="0" relativeHeight="251714048" behindDoc="0" locked="0" layoutInCell="1" allowOverlap="1" wp14:anchorId="4879115E" wp14:editId="679C17AA">
                  <wp:simplePos x="0" y="0"/>
                  <wp:positionH relativeFrom="column">
                    <wp:posOffset>-65108</wp:posOffset>
                  </wp:positionH>
                  <wp:positionV relativeFrom="paragraph">
                    <wp:posOffset>503</wp:posOffset>
                  </wp:positionV>
                  <wp:extent cx="8930005" cy="6388100"/>
                  <wp:effectExtent l="0" t="0" r="4445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0" t="12868" r="16797" b="15879"/>
                          <a:stretch/>
                        </pic:blipFill>
                        <pic:spPr bwMode="auto">
                          <a:xfrm>
                            <a:off x="0" y="0"/>
                            <a:ext cx="8930005" cy="638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46" w:rsidRPr="004307D8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L</w:t>
            </w:r>
            <w:r w:rsidR="00810446" w:rsidRPr="004307D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INE AND </w:t>
            </w:r>
            <w:r w:rsidR="00810446" w:rsidRPr="004307D8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T</w:t>
            </w:r>
            <w:r w:rsidR="00810446" w:rsidRPr="004307D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ONE</w:t>
            </w:r>
          </w:p>
        </w:tc>
      </w:tr>
    </w:tbl>
    <w:p w:rsidR="00815EDF" w:rsidRDefault="007619C1" w:rsidP="00A51D29">
      <w:pPr>
        <w:rPr>
          <w:b/>
          <w:color w:val="FFFFFF" w:themeColor="background1"/>
          <w:sz w:val="96"/>
        </w:rPr>
        <w:sectPr w:rsidR="00815EDF" w:rsidSect="009F169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0FB740A" wp14:editId="399F74C8">
                <wp:simplePos x="0" y="0"/>
                <wp:positionH relativeFrom="margin">
                  <wp:align>left</wp:align>
                </wp:positionH>
                <wp:positionV relativeFrom="paragraph">
                  <wp:posOffset>-651452</wp:posOffset>
                </wp:positionV>
                <wp:extent cx="6232358" cy="649706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358" cy="6497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9C1" w:rsidRPr="004307D8" w:rsidRDefault="007619C1" w:rsidP="007619C1">
                            <w:pPr>
                              <w:shd w:val="clear" w:color="auto" w:fill="2F5496" w:themeFill="accent5" w:themeFillShade="BF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Experimentation: Contextual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740A" id="_x0000_s1036" type="#_x0000_t202" style="position:absolute;margin-left:0;margin-top:-51.3pt;width:490.75pt;height:51.1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" filled="f" stroked="f">
                <v:textbox>
                  <w:txbxContent>
                    <w:p w:rsidR="007619C1" w:rsidRPr="004307D8" w:rsidRDefault="007619C1" w:rsidP="007619C1">
                      <w:pPr>
                        <w:shd w:val="clear" w:color="auto" w:fill="2F5496" w:themeFill="accent5" w:themeFillShade="BF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Experimentation: Contextual studies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4F35" w:rsidRPr="00C74F35">
        <w:rPr>
          <w:b/>
          <w:noProof/>
          <w:sz w:val="96"/>
          <w:lang w:eastAsia="en-GB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>
                <wp:simplePos x="0" y="0"/>
                <wp:positionH relativeFrom="column">
                  <wp:posOffset>8003969</wp:posOffset>
                </wp:positionH>
                <wp:positionV relativeFrom="paragraph">
                  <wp:posOffset>127865</wp:posOffset>
                </wp:positionV>
                <wp:extent cx="1591293" cy="5581403"/>
                <wp:effectExtent l="0" t="0" r="28575" b="1968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293" cy="5581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409B" w:rsidRPr="0086409B" w:rsidRDefault="0086409B" w:rsidP="0086409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What</w:t>
                            </w:r>
                            <w:r w:rsidRPr="0086409B">
                              <w:rPr>
                                <w:b/>
                                <w:sz w:val="28"/>
                              </w:rPr>
                              <w:t xml:space="preserve"> materials does Jennifer Collier use in her work?</w:t>
                            </w:r>
                          </w:p>
                          <w:p w:rsidR="0086409B" w:rsidRPr="0086409B" w:rsidRDefault="0086409B" w:rsidP="0086409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b/>
                                <w:sz w:val="28"/>
                              </w:rPr>
                            </w:pPr>
                            <w:r w:rsidRPr="0086409B">
                              <w:rPr>
                                <w:b/>
                                <w:sz w:val="28"/>
                              </w:rPr>
                              <w:t>________________________________________________________________________________</w:t>
                            </w:r>
                            <w:r>
                              <w:rPr>
                                <w:b/>
                                <w:sz w:val="28"/>
                              </w:rPr>
                              <w:t>__________</w:t>
                            </w:r>
                          </w:p>
                          <w:p w:rsidR="0086409B" w:rsidRPr="0086409B" w:rsidRDefault="0086409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6409B">
                              <w:rPr>
                                <w:b/>
                                <w:sz w:val="28"/>
                              </w:rPr>
                              <w:t>Why do you think she uses these materials?</w:t>
                            </w:r>
                          </w:p>
                          <w:p w:rsidR="0086409B" w:rsidRPr="0086409B" w:rsidRDefault="0086409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86409B">
                              <w:rPr>
                                <w:b/>
                                <w:sz w:val="28"/>
                              </w:rPr>
                              <w:t>______________________________________________________________________________________________________________________</w:t>
                            </w:r>
                            <w:r>
                              <w:rPr>
                                <w:b/>
                                <w:sz w:val="28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30.25pt;margin-top:10.05pt;width:125.3pt;height:439.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">
                <v:textbox>
                  <w:txbxContent>
                    <w:p w:rsidR="0086409B" w:rsidRPr="0086409B" w:rsidRDefault="0086409B" w:rsidP="0086409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What</w:t>
                      </w:r>
                      <w:r w:rsidRPr="0086409B">
                        <w:rPr>
                          <w:b/>
                          <w:sz w:val="28"/>
                        </w:rPr>
                        <w:t xml:space="preserve"> materials does Jennifer Collier use in her work?</w:t>
                      </w:r>
                    </w:p>
                    <w:p w:rsidR="0086409B" w:rsidRPr="0086409B" w:rsidRDefault="0086409B" w:rsidP="0086409B">
                      <w:pPr>
                        <w:pBdr>
                          <w:bottom w:val="single" w:sz="12" w:space="1" w:color="auto"/>
                        </w:pBdr>
                        <w:rPr>
                          <w:b/>
                          <w:sz w:val="28"/>
                        </w:rPr>
                      </w:pPr>
                      <w:r w:rsidRPr="0086409B">
                        <w:rPr>
                          <w:b/>
                          <w:sz w:val="28"/>
                        </w:rPr>
                        <w:t>________________________________________________________________________________</w:t>
                      </w:r>
                      <w:r>
                        <w:rPr>
                          <w:b/>
                          <w:sz w:val="28"/>
                        </w:rPr>
                        <w:t>__________</w:t>
                      </w:r>
                    </w:p>
                    <w:p w:rsidR="0086409B" w:rsidRPr="0086409B" w:rsidRDefault="0086409B">
                      <w:pPr>
                        <w:rPr>
                          <w:b/>
                          <w:sz w:val="28"/>
                        </w:rPr>
                      </w:pPr>
                      <w:r w:rsidRPr="0086409B">
                        <w:rPr>
                          <w:b/>
                          <w:sz w:val="28"/>
                        </w:rPr>
                        <w:t>Why do you think she uses these materials?</w:t>
                      </w:r>
                    </w:p>
                    <w:p w:rsidR="0086409B" w:rsidRPr="0086409B" w:rsidRDefault="0086409B">
                      <w:pPr>
                        <w:rPr>
                          <w:b/>
                          <w:sz w:val="28"/>
                        </w:rPr>
                      </w:pPr>
                      <w:r w:rsidRPr="0086409B">
                        <w:rPr>
                          <w:b/>
                          <w:sz w:val="28"/>
                        </w:rPr>
                        <w:t>______________________________________________________________________________________________________________________</w:t>
                      </w:r>
                      <w:r>
                        <w:rPr>
                          <w:b/>
                          <w:sz w:val="28"/>
                        </w:rPr>
                        <w:t>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F35">
        <w:rPr>
          <w:noProof/>
          <w:lang w:eastAsia="en-GB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-511059</wp:posOffset>
            </wp:positionH>
            <wp:positionV relativeFrom="paragraph">
              <wp:posOffset>0</wp:posOffset>
            </wp:positionV>
            <wp:extent cx="8573770" cy="6430010"/>
            <wp:effectExtent l="0" t="0" r="0" b="889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13821" r="16124" b="13973"/>
                    <a:stretch/>
                  </pic:blipFill>
                  <pic:spPr bwMode="auto">
                    <a:xfrm>
                      <a:off x="0" y="0"/>
                      <a:ext cx="8573770" cy="643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88">
        <w:rPr>
          <w:b/>
          <w:color w:val="FFFFFF" w:themeColor="background1"/>
          <w:sz w:val="96"/>
        </w:rPr>
        <w:t xml:space="preserve"> </w:t>
      </w:r>
    </w:p>
    <w:p w:rsidR="00971F3C" w:rsidRPr="00A61429" w:rsidRDefault="00F3566D" w:rsidP="00BF1FBB">
      <w:pPr>
        <w:shd w:val="clear" w:color="auto" w:fill="2F5496" w:themeFill="accent5" w:themeFillShade="BF"/>
        <w:rPr>
          <w:b/>
          <w:color w:val="FFFFFF" w:themeColor="background1"/>
          <w:sz w:val="96"/>
        </w:rPr>
      </w:pPr>
      <w:r>
        <w:rPr>
          <w:b/>
          <w:color w:val="FFFFFF" w:themeColor="background1"/>
          <w:sz w:val="96"/>
        </w:rPr>
        <w:lastRenderedPageBreak/>
        <w:t>Topic 2: Pop Art</w:t>
      </w:r>
    </w:p>
    <w:p w:rsidR="00961C3D" w:rsidRPr="00425CF3" w:rsidRDefault="00961C3D" w:rsidP="00961C3D">
      <w:pPr>
        <w:rPr>
          <w:rFonts w:ascii="Arial" w:hAnsi="Arial" w:cs="Arial"/>
          <w:shd w:val="clear" w:color="auto" w:fill="FFFFFF"/>
        </w:rPr>
      </w:pPr>
      <w:r w:rsidRPr="00425CF3">
        <w:rPr>
          <w:rFonts w:ascii="Arial" w:hAnsi="Arial" w:cs="Arial"/>
          <w:b/>
          <w:bCs/>
          <w:shd w:val="clear" w:color="auto" w:fill="FFFFFF"/>
          <w:lang w:val="en-US"/>
        </w:rPr>
        <w:t xml:space="preserve">Pop </w:t>
      </w:r>
      <w:r w:rsidR="00B9222F" w:rsidRPr="00425CF3">
        <w:rPr>
          <w:rFonts w:ascii="Arial" w:hAnsi="Arial" w:cs="Arial"/>
          <w:b/>
          <w:bCs/>
          <w:shd w:val="clear" w:color="auto" w:fill="FFFFFF"/>
          <w:lang w:val="en-US"/>
        </w:rPr>
        <w:t>Art is</w:t>
      </w:r>
      <w:r w:rsidRPr="00425CF3">
        <w:rPr>
          <w:rFonts w:ascii="Arial" w:hAnsi="Arial" w:cs="Arial"/>
          <w:shd w:val="clear" w:color="auto" w:fill="FFFFFF"/>
          <w:lang w:val="en-US"/>
        </w:rPr>
        <w:t xml:space="preserve"> an art movement that began in England in the 1950s and made its way to the United States during the 1960s. </w:t>
      </w:r>
    </w:p>
    <w:p w:rsidR="00961C3D" w:rsidRPr="00425CF3" w:rsidRDefault="00961C3D" w:rsidP="00961C3D">
      <w:pPr>
        <w:rPr>
          <w:rFonts w:ascii="Arial" w:hAnsi="Arial" w:cs="Arial"/>
          <w:shd w:val="clear" w:color="auto" w:fill="FFFFFF"/>
        </w:rPr>
      </w:pPr>
      <w:r w:rsidRPr="00425CF3">
        <w:rPr>
          <w:rFonts w:ascii="Arial" w:hAnsi="Arial" w:cs="Arial"/>
          <w:shd w:val="clear" w:color="auto" w:fill="FFFFFF"/>
          <w:lang w:val="en-US"/>
        </w:rPr>
        <w:t xml:space="preserve">Pop </w:t>
      </w:r>
      <w:r w:rsidR="00B9222F" w:rsidRPr="00425CF3">
        <w:rPr>
          <w:rFonts w:ascii="Arial" w:hAnsi="Arial" w:cs="Arial"/>
          <w:shd w:val="clear" w:color="auto" w:fill="FFFFFF"/>
          <w:lang w:val="en-US"/>
        </w:rPr>
        <w:t>artists focused</w:t>
      </w:r>
      <w:r w:rsidRPr="00425CF3">
        <w:rPr>
          <w:rFonts w:ascii="Arial" w:hAnsi="Arial" w:cs="Arial"/>
          <w:shd w:val="clear" w:color="auto" w:fill="FFFFFF"/>
          <w:lang w:val="en-US"/>
        </w:rPr>
        <w:t xml:space="preserve"> attention upon familiar images </w:t>
      </w:r>
      <w:r w:rsidR="00B9222F" w:rsidRPr="00425CF3">
        <w:rPr>
          <w:rFonts w:ascii="Arial" w:hAnsi="Arial" w:cs="Arial"/>
          <w:shd w:val="clear" w:color="auto" w:fill="FFFFFF"/>
          <w:lang w:val="en-US"/>
        </w:rPr>
        <w:t>of popular</w:t>
      </w:r>
      <w:r w:rsidRPr="00425CF3">
        <w:rPr>
          <w:rFonts w:ascii="Arial" w:hAnsi="Arial" w:cs="Arial"/>
          <w:shd w:val="clear" w:color="auto" w:fill="FFFFFF"/>
          <w:lang w:val="en-US"/>
        </w:rPr>
        <w:t xml:space="preserve"> culture such as comic strips, magasine advertisements, and food products. They often </w:t>
      </w:r>
      <w:r w:rsidR="00B9222F" w:rsidRPr="00425CF3">
        <w:rPr>
          <w:rFonts w:ascii="Arial" w:hAnsi="Arial" w:cs="Arial"/>
          <w:shd w:val="clear" w:color="auto" w:fill="FFFFFF"/>
          <w:lang w:val="en-US"/>
        </w:rPr>
        <w:t>took inspiration</w:t>
      </w:r>
      <w:r w:rsidRPr="00425CF3">
        <w:rPr>
          <w:rFonts w:ascii="Arial" w:hAnsi="Arial" w:cs="Arial"/>
          <w:shd w:val="clear" w:color="auto" w:fill="FFFFFF"/>
          <w:lang w:val="en-US"/>
        </w:rPr>
        <w:t xml:space="preserve"> from Pop music, Movies and the fashion industry. </w:t>
      </w:r>
    </w:p>
    <w:p w:rsidR="00961C3D" w:rsidRDefault="00961C3D" w:rsidP="00961C3D">
      <w:pPr>
        <w:rPr>
          <w:rFonts w:ascii="Arial" w:hAnsi="Arial" w:cs="Arial"/>
          <w:b/>
          <w:bCs/>
          <w:shd w:val="clear" w:color="auto" w:fill="FFFFFF"/>
          <w:lang w:val="en-US"/>
        </w:rPr>
      </w:pPr>
      <w:r w:rsidRPr="00961C3D">
        <w:rPr>
          <w:rFonts w:ascii="Arial" w:hAnsi="Arial" w:cs="Arial"/>
          <w:shd w:val="clear" w:color="auto" w:fill="FFFFFF"/>
          <w:lang w:val="en-US"/>
        </w:rPr>
        <w:t xml:space="preserve">Artists included; </w:t>
      </w:r>
      <w:r w:rsidRPr="00961C3D">
        <w:rPr>
          <w:rFonts w:ascii="Arial" w:hAnsi="Arial" w:cs="Arial"/>
          <w:b/>
          <w:bCs/>
          <w:shd w:val="clear" w:color="auto" w:fill="FFFFFF"/>
          <w:lang w:val="en-US"/>
        </w:rPr>
        <w:t>Roy Lichtenstein, Andy Warhol, Jim Dine, Claus Oldenburg, Jasper Johns</w:t>
      </w:r>
    </w:p>
    <w:p w:rsidR="00425CF3" w:rsidRPr="00961C3D" w:rsidRDefault="00425CF3" w:rsidP="00961C3D">
      <w:pPr>
        <w:rPr>
          <w:rFonts w:ascii="Arial" w:hAnsi="Arial" w:cs="Arial"/>
          <w:shd w:val="clear" w:color="auto" w:fill="FFFFFF"/>
        </w:rPr>
      </w:pPr>
    </w:p>
    <w:p w:rsidR="00971F3C" w:rsidRPr="00835063" w:rsidRDefault="00971F3C" w:rsidP="00971F3C">
      <w:pPr>
        <w:rPr>
          <w:b/>
          <w:sz w:val="36"/>
          <w:szCs w:val="28"/>
        </w:rPr>
      </w:pPr>
      <w:r w:rsidRPr="00835063">
        <w:rPr>
          <w:b/>
          <w:sz w:val="36"/>
          <w:szCs w:val="28"/>
        </w:rPr>
        <w:t>Expectations</w:t>
      </w:r>
    </w:p>
    <w:tbl>
      <w:tblPr>
        <w:tblStyle w:val="TableGrid"/>
        <w:tblpPr w:leftFromText="180" w:rightFromText="180" w:vertAnchor="text" w:horzAnchor="margin" w:tblpY="360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71F3C" w:rsidTr="00F923EC">
        <w:tc>
          <w:tcPr>
            <w:tcW w:w="2254" w:type="dxa"/>
            <w:shd w:val="clear" w:color="auto" w:fill="2F5496" w:themeFill="accent5" w:themeFillShade="BF"/>
          </w:tcPr>
          <w:p w:rsidR="00971F3C" w:rsidRPr="00AB7FC2" w:rsidRDefault="00971F3C" w:rsidP="00F923EC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Learning question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971F3C" w:rsidRPr="00AB7FC2" w:rsidRDefault="00971F3C" w:rsidP="00F923EC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Working towards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971F3C" w:rsidRPr="00AB7FC2" w:rsidRDefault="00971F3C" w:rsidP="00F923EC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Expected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971F3C" w:rsidRPr="00AB7FC2" w:rsidRDefault="00971F3C" w:rsidP="00F923EC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Above expected</w:t>
            </w:r>
          </w:p>
        </w:tc>
      </w:tr>
      <w:tr w:rsidR="00971F3C" w:rsidTr="00F923EC">
        <w:tc>
          <w:tcPr>
            <w:tcW w:w="2254" w:type="dxa"/>
          </w:tcPr>
          <w:p w:rsidR="00971F3C" w:rsidRDefault="00072EE4" w:rsidP="00CE5C41">
            <w:pPr>
              <w:rPr>
                <w:b/>
              </w:rPr>
            </w:pPr>
            <w:r>
              <w:rPr>
                <w:rFonts w:ascii="Comic Sans MS" w:hAnsi="Comic Sans MS"/>
              </w:rPr>
              <w:t>What are some of the features of the Pop Art style?</w:t>
            </w:r>
          </w:p>
        </w:tc>
        <w:tc>
          <w:tcPr>
            <w:tcW w:w="2254" w:type="dxa"/>
          </w:tcPr>
          <w:p w:rsidR="00971F3C" w:rsidRDefault="00072EE4" w:rsidP="00D92E4E">
            <w:pPr>
              <w:rPr>
                <w:b/>
              </w:rPr>
            </w:pPr>
            <w:r>
              <w:rPr>
                <w:b/>
              </w:rPr>
              <w:t>I can identify the features of Pop Art.</w:t>
            </w:r>
          </w:p>
        </w:tc>
        <w:tc>
          <w:tcPr>
            <w:tcW w:w="2254" w:type="dxa"/>
          </w:tcPr>
          <w:p w:rsidR="00971F3C" w:rsidRDefault="00072EE4" w:rsidP="00F923EC">
            <w:pPr>
              <w:rPr>
                <w:b/>
              </w:rPr>
            </w:pPr>
            <w:r>
              <w:rPr>
                <w:b/>
              </w:rPr>
              <w:t>I can identify and discuss the features of Pop Art.</w:t>
            </w:r>
          </w:p>
        </w:tc>
        <w:tc>
          <w:tcPr>
            <w:tcW w:w="2254" w:type="dxa"/>
          </w:tcPr>
          <w:p w:rsidR="00971F3C" w:rsidRDefault="00072EE4" w:rsidP="00D92E4E">
            <w:pPr>
              <w:rPr>
                <w:b/>
              </w:rPr>
            </w:pPr>
            <w:r>
              <w:rPr>
                <w:b/>
              </w:rPr>
              <w:t>I can confidently discuss the features and characteristics of Pop Art.</w:t>
            </w:r>
          </w:p>
        </w:tc>
      </w:tr>
      <w:tr w:rsidR="00442653" w:rsidTr="00F923EC">
        <w:tc>
          <w:tcPr>
            <w:tcW w:w="2254" w:type="dxa"/>
          </w:tcPr>
          <w:p w:rsidR="00442653" w:rsidRDefault="00072EE4" w:rsidP="00442653">
            <w:pPr>
              <w:rPr>
                <w:b/>
              </w:rPr>
            </w:pPr>
            <w:r>
              <w:rPr>
                <w:rFonts w:ascii="Comic Sans MS" w:hAnsi="Comic Sans MS"/>
              </w:rPr>
              <w:t xml:space="preserve">How does the use of a grid </w:t>
            </w:r>
            <w:r w:rsidR="00D02AB1">
              <w:rPr>
                <w:rFonts w:ascii="Comic Sans MS" w:hAnsi="Comic Sans MS"/>
              </w:rPr>
              <w:t xml:space="preserve">method </w:t>
            </w:r>
            <w:r>
              <w:rPr>
                <w:rFonts w:ascii="Comic Sans MS" w:hAnsi="Comic Sans MS"/>
              </w:rPr>
              <w:t>help you to accurately change the scale of an image?</w:t>
            </w:r>
          </w:p>
        </w:tc>
        <w:tc>
          <w:tcPr>
            <w:tcW w:w="2254" w:type="dxa"/>
          </w:tcPr>
          <w:p w:rsidR="00442653" w:rsidRDefault="00D02AB1" w:rsidP="00442653">
            <w:pPr>
              <w:rPr>
                <w:b/>
              </w:rPr>
            </w:pPr>
            <w:r>
              <w:rPr>
                <w:b/>
              </w:rPr>
              <w:t xml:space="preserve">I know </w:t>
            </w:r>
            <w:r w:rsidR="00B9222F">
              <w:rPr>
                <w:b/>
              </w:rPr>
              <w:t>to use</w:t>
            </w:r>
            <w:r>
              <w:rPr>
                <w:b/>
              </w:rPr>
              <w:t xml:space="preserve"> the grid method to draw my image in the correct place. </w:t>
            </w:r>
          </w:p>
        </w:tc>
        <w:tc>
          <w:tcPr>
            <w:tcW w:w="2254" w:type="dxa"/>
          </w:tcPr>
          <w:p w:rsidR="00442653" w:rsidRDefault="00D02AB1" w:rsidP="00D02AB1">
            <w:pPr>
              <w:rPr>
                <w:b/>
              </w:rPr>
            </w:pPr>
            <w:r>
              <w:rPr>
                <w:b/>
              </w:rPr>
              <w:t>I know to  use the grid method to draw my image understanding how it helps me get the correct size, placement and proportion.</w:t>
            </w:r>
          </w:p>
        </w:tc>
        <w:tc>
          <w:tcPr>
            <w:tcW w:w="2254" w:type="dxa"/>
          </w:tcPr>
          <w:p w:rsidR="00442653" w:rsidRDefault="00D02AB1" w:rsidP="00D02AB1">
            <w:pPr>
              <w:rPr>
                <w:b/>
              </w:rPr>
            </w:pPr>
            <w:r>
              <w:rPr>
                <w:b/>
              </w:rPr>
              <w:t>I can confidently use the grid method to draw my image understanding how it helps me get the correct size, placement and proportion.</w:t>
            </w:r>
          </w:p>
        </w:tc>
      </w:tr>
      <w:tr w:rsidR="00065E65" w:rsidTr="00F923EC">
        <w:tc>
          <w:tcPr>
            <w:tcW w:w="2254" w:type="dxa"/>
          </w:tcPr>
          <w:p w:rsidR="00065E65" w:rsidRDefault="00072EE4" w:rsidP="00065E65">
            <w:pPr>
              <w:rPr>
                <w:b/>
              </w:rPr>
            </w:pPr>
            <w:r>
              <w:rPr>
                <w:rFonts w:ascii="Comic Sans MS" w:hAnsi="Comic Sans MS"/>
              </w:rPr>
              <w:t>How can you create art work in the Pop Art style?</w:t>
            </w:r>
          </w:p>
        </w:tc>
        <w:tc>
          <w:tcPr>
            <w:tcW w:w="2254" w:type="dxa"/>
          </w:tcPr>
          <w:p w:rsidR="00065E65" w:rsidRDefault="00E1370D" w:rsidP="00065E65">
            <w:pPr>
              <w:rPr>
                <w:b/>
              </w:rPr>
            </w:pPr>
            <w:r>
              <w:rPr>
                <w:b/>
              </w:rPr>
              <w:t>I can understand the key features of pop art and create work of a similar style.</w:t>
            </w:r>
          </w:p>
        </w:tc>
        <w:tc>
          <w:tcPr>
            <w:tcW w:w="2254" w:type="dxa"/>
          </w:tcPr>
          <w:p w:rsidR="00065E65" w:rsidRDefault="00E1370D" w:rsidP="00065E65">
            <w:pPr>
              <w:rPr>
                <w:b/>
              </w:rPr>
            </w:pPr>
            <w:r>
              <w:rPr>
                <w:b/>
              </w:rPr>
              <w:t>I can confidently understand the key features of pop art and create work of a similar style.</w:t>
            </w:r>
          </w:p>
        </w:tc>
        <w:tc>
          <w:tcPr>
            <w:tcW w:w="2254" w:type="dxa"/>
          </w:tcPr>
          <w:p w:rsidR="00065E65" w:rsidRDefault="00E1370D" w:rsidP="00065E65">
            <w:pPr>
              <w:rPr>
                <w:b/>
              </w:rPr>
            </w:pPr>
            <w:r>
              <w:rPr>
                <w:b/>
              </w:rPr>
              <w:t>I can confidently understand the key features of pop art and create unique and accurate work of a similar style.</w:t>
            </w:r>
          </w:p>
        </w:tc>
      </w:tr>
    </w:tbl>
    <w:p w:rsidR="00815EDF" w:rsidRDefault="00815EDF">
      <w:pPr>
        <w:rPr>
          <w:b/>
          <w:sz w:val="24"/>
          <w:szCs w:val="24"/>
        </w:rPr>
        <w:sectPr w:rsidR="00815EDF" w:rsidSect="00815ED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71F3C" w:rsidRDefault="00822D52">
      <w:pPr>
        <w:rPr>
          <w:b/>
          <w:sz w:val="24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2A4867" wp14:editId="08285AC8">
                <wp:simplePos x="0" y="0"/>
                <wp:positionH relativeFrom="page">
                  <wp:align>right</wp:align>
                </wp:positionH>
                <wp:positionV relativeFrom="paragraph">
                  <wp:posOffset>-481965</wp:posOffset>
                </wp:positionV>
                <wp:extent cx="10172700" cy="352425"/>
                <wp:effectExtent l="0" t="0" r="19050" b="2857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0" cy="3524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3CA2" w:rsidRPr="006C09C3" w:rsidRDefault="00D63CA2" w:rsidP="0003482D">
                            <w:pP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Art and Design</w:t>
                            </w:r>
                            <w:r w:rsidRPr="006C09C3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Knowledge Organiser</w:t>
                            </w: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594024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Pop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A4867" id="Rectangle 288" o:spid="_x0000_s1038" style="position:absolute;margin-left:749.8pt;margin-top:-37.95pt;width:801pt;height:27.75pt;z-index:2516669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" fillcolor="#1f4e79" strokecolor="#41719c" strokeweight="1pt">
                <v:textbox>
                  <w:txbxContent>
                    <w:p w:rsidR="00D63CA2" w:rsidRPr="006C09C3" w:rsidRDefault="00D63CA2" w:rsidP="0003482D">
                      <w:pP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Art and Design</w:t>
                      </w:r>
                      <w:r w:rsidRPr="006C09C3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 Knowledge Organiser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: </w:t>
                      </w:r>
                      <w:r w:rsidR="00594024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Pop Art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94024">
        <w:rPr>
          <w:noProof/>
          <w:lang w:eastAsia="en-GB"/>
        </w:rPr>
        <w:drawing>
          <wp:anchor distT="0" distB="0" distL="114300" distR="114300" simplePos="0" relativeHeight="251723264" behindDoc="0" locked="0" layoutInCell="1" allowOverlap="1" wp14:anchorId="0F2F6974" wp14:editId="28ED33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3330" cy="6647498"/>
            <wp:effectExtent l="0" t="0" r="0" b="1270"/>
            <wp:wrapSquare wrapText="bothSides"/>
            <wp:docPr id="46" name="Picture 46" descr="http://rainford.org.uk/wp-content/uploads/2019/09/Art-and-Design-Pop-Art-Knowledge-Organis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inford.org.uk/wp-content/uploads/2019/09/Art-and-Design-Pop-Art-Knowledge-Organiser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6BD" w:rsidRDefault="00F976BD" w:rsidP="00F976BD">
      <w:pPr>
        <w:rPr>
          <w:rFonts w:ascii="Arial" w:hAnsi="Arial" w:cs="Arial"/>
        </w:rPr>
        <w:sectPr w:rsidR="00F976BD" w:rsidSect="0027106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Y="-539"/>
        <w:tblW w:w="9854" w:type="dxa"/>
        <w:shd w:val="clear" w:color="auto" w:fill="000000"/>
        <w:tblLook w:val="01E0" w:firstRow="1" w:lastRow="1" w:firstColumn="1" w:lastColumn="1" w:noHBand="0" w:noVBand="0"/>
      </w:tblPr>
      <w:tblGrid>
        <w:gridCol w:w="9854"/>
      </w:tblGrid>
      <w:tr w:rsidR="00672903" w:rsidTr="00672903">
        <w:tc>
          <w:tcPr>
            <w:tcW w:w="9854" w:type="dxa"/>
            <w:shd w:val="clear" w:color="auto" w:fill="2F5496" w:themeFill="accent5" w:themeFillShade="BF"/>
          </w:tcPr>
          <w:p w:rsidR="00672903" w:rsidRPr="003F15CC" w:rsidRDefault="00DB0FA1" w:rsidP="00672903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lastRenderedPageBreak/>
              <w:t xml:space="preserve">Pop Art: Roy </w:t>
            </w:r>
            <w:r w:rsidR="00B9222F">
              <w:rPr>
                <w:rFonts w:ascii="Arial" w:hAnsi="Arial" w:cs="Arial"/>
                <w:b/>
                <w:color w:val="FFFFFF" w:themeColor="background1"/>
                <w:sz w:val="40"/>
                <w:szCs w:val="40"/>
              </w:rPr>
              <w:t>Lichtenstein</w:t>
            </w:r>
          </w:p>
        </w:tc>
      </w:tr>
    </w:tbl>
    <w:p w:rsidR="00B92E0D" w:rsidRDefault="00B92E0D" w:rsidP="00B92E0D">
      <w:pPr>
        <w:jc w:val="center"/>
        <w:rPr>
          <w:rFonts w:ascii="Arial" w:hAnsi="Arial" w:cs="Arial"/>
        </w:rPr>
      </w:pPr>
    </w:p>
    <w:p w:rsidR="00DB0FA1" w:rsidRPr="00871759" w:rsidRDefault="00DB0FA1" w:rsidP="00DB0FA1">
      <w:pPr>
        <w:rPr>
          <w:sz w:val="32"/>
          <w:szCs w:val="32"/>
        </w:rPr>
      </w:pPr>
      <w:r w:rsidRPr="00871759">
        <w:rPr>
          <w:b/>
          <w:bCs/>
          <w:sz w:val="32"/>
          <w:szCs w:val="32"/>
          <w:lang w:val="en-US"/>
        </w:rPr>
        <w:t>Roy Lichtenstein</w:t>
      </w:r>
      <w:r w:rsidRPr="00871759">
        <w:rPr>
          <w:sz w:val="32"/>
          <w:szCs w:val="32"/>
          <w:lang w:val="en-US"/>
        </w:rPr>
        <w:t xml:space="preserve"> (1923 - 1997)</w:t>
      </w:r>
    </w:p>
    <w:p w:rsidR="00DB0FA1" w:rsidRPr="00871759" w:rsidRDefault="00B9222F" w:rsidP="00DB0FA1">
      <w:r w:rsidRPr="00871759">
        <w:rPr>
          <w:sz w:val="32"/>
          <w:szCs w:val="32"/>
          <w:lang w:val="en-US"/>
        </w:rPr>
        <w:t>TASK: Create</w:t>
      </w:r>
      <w:r w:rsidR="00DB0FA1" w:rsidRPr="00871759">
        <w:rPr>
          <w:sz w:val="32"/>
          <w:szCs w:val="32"/>
          <w:lang w:val="en-US"/>
        </w:rPr>
        <w:t xml:space="preserve"> a </w:t>
      </w:r>
      <w:r w:rsidR="00DB0FA1">
        <w:rPr>
          <w:sz w:val="32"/>
          <w:szCs w:val="32"/>
          <w:lang w:val="en-US"/>
        </w:rPr>
        <w:t>drawing</w:t>
      </w:r>
      <w:r w:rsidR="00DB0FA1" w:rsidRPr="00871759">
        <w:rPr>
          <w:sz w:val="32"/>
          <w:szCs w:val="32"/>
          <w:lang w:val="en-US"/>
        </w:rPr>
        <w:t xml:space="preserve"> t</w:t>
      </w:r>
      <w:r w:rsidR="00DB0FA1">
        <w:rPr>
          <w:sz w:val="32"/>
          <w:szCs w:val="32"/>
          <w:lang w:val="en-US"/>
        </w:rPr>
        <w:t>hat combines/contains at least three of these five</w:t>
      </w:r>
      <w:r w:rsidR="00DB0FA1" w:rsidRPr="00871759">
        <w:rPr>
          <w:sz w:val="32"/>
          <w:szCs w:val="32"/>
          <w:lang w:val="en-US"/>
        </w:rPr>
        <w:t xml:space="preserve"> images. Draw in pencil firs</w:t>
      </w:r>
      <w:r w:rsidR="00DB0FA1">
        <w:rPr>
          <w:sz w:val="32"/>
          <w:szCs w:val="32"/>
          <w:lang w:val="en-US"/>
        </w:rPr>
        <w:t xml:space="preserve">t, then add bold and bright </w:t>
      </w:r>
      <w:r w:rsidR="00DB0FA1" w:rsidRPr="00871759">
        <w:rPr>
          <w:sz w:val="32"/>
          <w:szCs w:val="32"/>
          <w:lang w:val="en-US"/>
        </w:rPr>
        <w:t>colours.</w:t>
      </w:r>
      <w:r w:rsidR="00DB0FA1" w:rsidRPr="00871759">
        <w:t xml:space="preserve"> </w:t>
      </w:r>
    </w:p>
    <w:p w:rsidR="00DB0FA1" w:rsidRDefault="00E04AA6" w:rsidP="00DB0FA1">
      <w:r w:rsidRPr="00871759">
        <w:rPr>
          <w:noProof/>
          <w:lang w:eastAsia="en-GB"/>
        </w:rPr>
        <w:drawing>
          <wp:anchor distT="0" distB="0" distL="114300" distR="114300" simplePos="0" relativeHeight="251729408" behindDoc="0" locked="0" layoutInCell="1" allowOverlap="1" wp14:anchorId="7A102376" wp14:editId="582D57D5">
            <wp:simplePos x="0" y="0"/>
            <wp:positionH relativeFrom="column">
              <wp:posOffset>-476250</wp:posOffset>
            </wp:positionH>
            <wp:positionV relativeFrom="paragraph">
              <wp:posOffset>299720</wp:posOffset>
            </wp:positionV>
            <wp:extent cx="5524500" cy="1983105"/>
            <wp:effectExtent l="0" t="0" r="0" b="0"/>
            <wp:wrapSquare wrapText="bothSides"/>
            <wp:docPr id="20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759">
        <w:rPr>
          <w:noProof/>
          <w:lang w:eastAsia="en-GB"/>
        </w:rPr>
        <w:drawing>
          <wp:anchor distT="0" distB="0" distL="114300" distR="114300" simplePos="0" relativeHeight="251727360" behindDoc="1" locked="0" layoutInCell="1" allowOverlap="1" wp14:anchorId="017131C7" wp14:editId="6E8F61FA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3276600" cy="2730500"/>
            <wp:effectExtent l="0" t="0" r="0" b="0"/>
            <wp:wrapTight wrapText="bothSides">
              <wp:wrapPolygon edited="0">
                <wp:start x="0" y="0"/>
                <wp:lineTo x="0" y="21399"/>
                <wp:lineTo x="21474" y="21399"/>
                <wp:lineTo x="21474" y="0"/>
                <wp:lineTo x="0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FB6" w:rsidRDefault="00DB0FA1">
      <w:pPr>
        <w:rPr>
          <w:b/>
          <w:sz w:val="24"/>
          <w:szCs w:val="24"/>
        </w:rPr>
      </w:pPr>
      <w:r w:rsidRPr="00871759">
        <w:rPr>
          <w:noProof/>
          <w:lang w:eastAsia="en-GB"/>
        </w:rPr>
        <w:drawing>
          <wp:anchor distT="0" distB="0" distL="114300" distR="114300" simplePos="0" relativeHeight="251730432" behindDoc="0" locked="0" layoutInCell="1" allowOverlap="1" wp14:anchorId="0DAEA6FD" wp14:editId="0048FDF9">
            <wp:simplePos x="0" y="0"/>
            <wp:positionH relativeFrom="column">
              <wp:posOffset>-476250</wp:posOffset>
            </wp:positionH>
            <wp:positionV relativeFrom="paragraph">
              <wp:posOffset>5086350</wp:posOffset>
            </wp:positionV>
            <wp:extent cx="3219450" cy="1809115"/>
            <wp:effectExtent l="0" t="0" r="0" b="635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759">
        <w:rPr>
          <w:noProof/>
          <w:lang w:eastAsia="en-GB"/>
        </w:rPr>
        <w:drawing>
          <wp:anchor distT="0" distB="0" distL="114300" distR="114300" simplePos="0" relativeHeight="251731456" behindDoc="0" locked="0" layoutInCell="1" allowOverlap="1" wp14:anchorId="0B43E691" wp14:editId="46F1097D">
            <wp:simplePos x="0" y="0"/>
            <wp:positionH relativeFrom="column">
              <wp:posOffset>4152900</wp:posOffset>
            </wp:positionH>
            <wp:positionV relativeFrom="paragraph">
              <wp:posOffset>5116830</wp:posOffset>
            </wp:positionV>
            <wp:extent cx="1398270" cy="1793875"/>
            <wp:effectExtent l="0" t="0" r="0" b="0"/>
            <wp:wrapSquare wrapText="bothSides"/>
            <wp:docPr id="53" name="Picture 7" descr="P07354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 descr="P07354_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FB6" w:rsidRDefault="00571FB6" w:rsidP="00D724AD">
      <w:pPr>
        <w:rPr>
          <w:b/>
          <w:sz w:val="24"/>
          <w:szCs w:val="24"/>
        </w:rPr>
      </w:pPr>
    </w:p>
    <w:p w:rsidR="00751359" w:rsidRDefault="00E04AA6">
      <w:pPr>
        <w:rPr>
          <w:b/>
          <w:sz w:val="24"/>
          <w:szCs w:val="24"/>
        </w:rPr>
        <w:sectPr w:rsidR="00751359" w:rsidSect="00E04AA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871759">
        <w:rPr>
          <w:noProof/>
          <w:lang w:eastAsia="en-GB"/>
        </w:rPr>
        <w:drawing>
          <wp:anchor distT="0" distB="0" distL="114300" distR="114300" simplePos="0" relativeHeight="251728384" behindDoc="0" locked="0" layoutInCell="1" allowOverlap="1" wp14:anchorId="181AEE47" wp14:editId="5C33D06A">
            <wp:simplePos x="0" y="0"/>
            <wp:positionH relativeFrom="margin">
              <wp:align>right</wp:align>
            </wp:positionH>
            <wp:positionV relativeFrom="paragraph">
              <wp:posOffset>1242060</wp:posOffset>
            </wp:positionV>
            <wp:extent cx="2880995" cy="2279650"/>
            <wp:effectExtent l="0" t="0" r="0" b="6350"/>
            <wp:wrapSquare wrapText="bothSides"/>
            <wp:docPr id="20484" name="Picture 6" descr="L0170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6" descr="L01703_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FB6">
        <w:rPr>
          <w:b/>
          <w:sz w:val="24"/>
          <w:szCs w:val="24"/>
        </w:rPr>
        <w:br w:type="page"/>
      </w:r>
    </w:p>
    <w:tbl>
      <w:tblPr>
        <w:tblpPr w:leftFromText="180" w:rightFromText="180" w:vertAnchor="text" w:horzAnchor="margin" w:tblpY="-5142"/>
        <w:tblW w:w="14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00"/>
        <w:tblLook w:val="01E0" w:firstRow="1" w:lastRow="1" w:firstColumn="1" w:lastColumn="1" w:noHBand="0" w:noVBand="0"/>
      </w:tblPr>
      <w:tblGrid>
        <w:gridCol w:w="14975"/>
      </w:tblGrid>
      <w:tr w:rsidR="00751359" w:rsidRPr="009506F0" w:rsidTr="00751359">
        <w:trPr>
          <w:trHeight w:val="1125"/>
        </w:trPr>
        <w:tc>
          <w:tcPr>
            <w:tcW w:w="14975" w:type="dxa"/>
            <w:shd w:val="clear" w:color="auto" w:fill="2F5496" w:themeFill="accent5" w:themeFillShade="BF"/>
          </w:tcPr>
          <w:p w:rsidR="00751359" w:rsidRDefault="00751359" w:rsidP="0075135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</w:p>
          <w:p w:rsidR="00751359" w:rsidRPr="0094047E" w:rsidRDefault="00751359" w:rsidP="0075135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Pop Art: Contextual studies</w:t>
            </w:r>
          </w:p>
        </w:tc>
      </w:tr>
    </w:tbl>
    <w:p w:rsidR="00571FB6" w:rsidRDefault="00751359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1138CF9" wp14:editId="1812BF0F">
            <wp:extent cx="9466605" cy="5722883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147" t="21810" r="16688" b="22102"/>
                    <a:stretch/>
                  </pic:blipFill>
                  <pic:spPr bwMode="auto">
                    <a:xfrm>
                      <a:off x="0" y="0"/>
                      <a:ext cx="9486785" cy="573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5CC" w:rsidRPr="008C543F" w:rsidRDefault="00FF1920" w:rsidP="008C543F">
      <w:pPr>
        <w:rPr>
          <w:b/>
          <w:sz w:val="24"/>
          <w:szCs w:val="24"/>
        </w:rPr>
      </w:pPr>
      <w:r w:rsidRPr="000F3DB2">
        <w:rPr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4EBF68B0" wp14:editId="201FF9B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8780780" cy="441325"/>
                <wp:effectExtent l="0" t="0" r="20320" b="1587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078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3DB2" w:rsidRPr="000F3DB2" w:rsidRDefault="000F3DB2" w:rsidP="000F3DB2">
                            <w:pPr>
                              <w:shd w:val="clear" w:color="auto" w:fill="002060"/>
                              <w:rPr>
                                <w:color w:val="FFFFFF" w:themeColor="background1"/>
                                <w:sz w:val="48"/>
                              </w:rPr>
                            </w:pPr>
                            <w:r w:rsidRPr="000F3DB2">
                              <w:rPr>
                                <w:color w:val="FFFFFF" w:themeColor="background1"/>
                                <w:sz w:val="48"/>
                              </w:rPr>
                              <w:t>Pop Art: Research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68B0" id="_x0000_s1039" type="#_x0000_t202" style="position:absolute;margin-left:640.2pt;margin-top:0;width:691.4pt;height:34.75pt;z-index:251736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">
                <v:textbox>
                  <w:txbxContent>
                    <w:p w:rsidR="000F3DB2" w:rsidRPr="000F3DB2" w:rsidRDefault="000F3DB2" w:rsidP="000F3DB2">
                      <w:pPr>
                        <w:shd w:val="clear" w:color="auto" w:fill="002060"/>
                        <w:rPr>
                          <w:color w:val="FFFFFF" w:themeColor="background1"/>
                          <w:sz w:val="48"/>
                        </w:rPr>
                      </w:pPr>
                      <w:r w:rsidRPr="000F3DB2">
                        <w:rPr>
                          <w:color w:val="FFFFFF" w:themeColor="background1"/>
                          <w:sz w:val="48"/>
                        </w:rPr>
                        <w:t>Pop Art: Research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3B86">
        <w:rPr>
          <w:noProof/>
          <w:lang w:eastAsia="en-GB"/>
        </w:rPr>
        <w:drawing>
          <wp:anchor distT="0" distB="0" distL="114300" distR="114300" simplePos="0" relativeHeight="251732480" behindDoc="0" locked="0" layoutInCell="1" allowOverlap="1" wp14:anchorId="66641B5D" wp14:editId="297A9E52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7598410" cy="5620385"/>
            <wp:effectExtent l="0" t="0" r="254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1" t="9939" r="18112" b="14373"/>
                    <a:stretch/>
                  </pic:blipFill>
                  <pic:spPr bwMode="auto">
                    <a:xfrm>
                      <a:off x="0" y="0"/>
                      <a:ext cx="7598410" cy="56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A6" w:rsidRDefault="00E04AA6" w:rsidP="003F15C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40AD8" w:rsidRDefault="00FF1920" w:rsidP="00CE1E9D">
      <w:pPr>
        <w:jc w:val="center"/>
        <w:rPr>
          <w:b/>
          <w:sz w:val="36"/>
          <w:szCs w:val="28"/>
        </w:rPr>
        <w:sectPr w:rsidR="00F40AD8" w:rsidSect="00E04AA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BFDC40A" wp14:editId="0156B4F7">
                <wp:simplePos x="0" y="0"/>
                <wp:positionH relativeFrom="column">
                  <wp:posOffset>-684026</wp:posOffset>
                </wp:positionH>
                <wp:positionV relativeFrom="paragraph">
                  <wp:posOffset>-762000</wp:posOffset>
                </wp:positionV>
                <wp:extent cx="8197215" cy="63703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7215" cy="637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1920" w:rsidRPr="00FF1920" w:rsidRDefault="00FF1920" w:rsidP="00FF1920">
                            <w:pPr>
                              <w:jc w:val="center"/>
                              <w:rPr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1920">
                              <w:rPr>
                                <w:noProof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 Art: Artist research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DC40A" id="Text Box 18" o:spid="_x0000_s1040" type="#_x0000_t202" style="position:absolute;left:0;text-align:left;margin-left:-53.85pt;margin-top:-60pt;width:645.45pt;height:501.6pt;z-index:25174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FF1920" w:rsidRPr="00FF1920" w:rsidRDefault="00FF1920" w:rsidP="00FF1920">
                      <w:pPr>
                        <w:jc w:val="center"/>
                        <w:rPr>
                          <w:noProof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1920">
                        <w:rPr>
                          <w:noProof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 Art: Artist research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3504" behindDoc="0" locked="0" layoutInCell="1" allowOverlap="1" wp14:anchorId="4E468762" wp14:editId="02C48ADB">
            <wp:simplePos x="0" y="0"/>
            <wp:positionH relativeFrom="margin">
              <wp:posOffset>-489804</wp:posOffset>
            </wp:positionH>
            <wp:positionV relativeFrom="paragraph">
              <wp:posOffset>526</wp:posOffset>
            </wp:positionV>
            <wp:extent cx="8197215" cy="637032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3" t="10559" r="18542" b="15137"/>
                    <a:stretch/>
                  </pic:blipFill>
                  <pic:spPr bwMode="auto">
                    <a:xfrm>
                      <a:off x="0" y="0"/>
                      <a:ext cx="8197215" cy="637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AD8" w:rsidRPr="0094047E" w:rsidRDefault="00F40AD8" w:rsidP="00F40AD8">
      <w:pPr>
        <w:shd w:val="clear" w:color="auto" w:fill="2F5496" w:themeFill="accent5" w:themeFillShade="BF"/>
        <w:rPr>
          <w:b/>
          <w:color w:val="FFFFFF" w:themeColor="background1"/>
          <w:sz w:val="96"/>
        </w:rPr>
      </w:pPr>
      <w:r>
        <w:rPr>
          <w:b/>
          <w:color w:val="FFFFFF" w:themeColor="background1"/>
          <w:sz w:val="96"/>
        </w:rPr>
        <w:lastRenderedPageBreak/>
        <w:t>Topic 3: Perspective</w:t>
      </w:r>
    </w:p>
    <w:p w:rsidR="00F40AD8" w:rsidRDefault="00F40AD8" w:rsidP="00F40AD8">
      <w:pPr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</w:pPr>
    </w:p>
    <w:p w:rsidR="001B26CD" w:rsidRDefault="001B26CD" w:rsidP="00224F45">
      <w:pPr>
        <w:rPr>
          <w:rFonts w:cs="Arial"/>
          <w:sz w:val="24"/>
        </w:rPr>
      </w:pPr>
      <w:r w:rsidRPr="001B26CD">
        <w:rPr>
          <w:rFonts w:cs="Arial"/>
          <w:sz w:val="24"/>
        </w:rPr>
        <w:t>Perspective is how we look at something and how our eyes display the object to a vanishing point.</w:t>
      </w:r>
    </w:p>
    <w:p w:rsidR="004D3B86" w:rsidRPr="00224F45" w:rsidRDefault="00224F45" w:rsidP="00224F45">
      <w:pPr>
        <w:rPr>
          <w:rStyle w:val="Emphasis"/>
          <w:rFonts w:ascii="Arial" w:hAnsi="Arial" w:cs="Arial"/>
          <w:b/>
          <w:bCs/>
          <w:i w:val="0"/>
          <w:iCs w:val="0"/>
          <w:sz w:val="24"/>
          <w:szCs w:val="21"/>
          <w:shd w:val="clear" w:color="auto" w:fill="FFFFFF"/>
        </w:rPr>
      </w:pPr>
      <w:r w:rsidRPr="00224F45">
        <w:rPr>
          <w:rStyle w:val="st1"/>
          <w:rFonts w:cs="Arial"/>
          <w:sz w:val="24"/>
        </w:rPr>
        <w:t>Learning about perspective will improve the accuracy and neatness of your drawings and give you a deeper understanding of scale and proportion.</w:t>
      </w:r>
    </w:p>
    <w:p w:rsidR="004D3B86" w:rsidRDefault="004D3B86" w:rsidP="00F40AD8">
      <w:pPr>
        <w:rPr>
          <w:rStyle w:val="Emph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</w:pPr>
    </w:p>
    <w:p w:rsidR="00F40AD8" w:rsidRPr="009139F6" w:rsidRDefault="002E473A" w:rsidP="00F40AD8">
      <w:pPr>
        <w:rPr>
          <w:rStyle w:val="st1"/>
          <w:rFonts w:ascii="Arial" w:hAnsi="Arial" w:cs="Arial"/>
          <w:b/>
        </w:rPr>
      </w:pPr>
      <w:r w:rsidRPr="009139F6">
        <w:rPr>
          <w:rStyle w:val="st1"/>
          <w:rFonts w:ascii="Arial" w:hAnsi="Arial" w:cs="Arial"/>
          <w:b/>
        </w:rPr>
        <w:t>EXPECTATIONS</w:t>
      </w:r>
    </w:p>
    <w:tbl>
      <w:tblPr>
        <w:tblStyle w:val="TableGrid"/>
        <w:tblpPr w:leftFromText="180" w:rightFromText="180" w:vertAnchor="text" w:horzAnchor="margin" w:tblpY="573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40AD8" w:rsidTr="00FB08FE">
        <w:tc>
          <w:tcPr>
            <w:tcW w:w="2254" w:type="dxa"/>
            <w:shd w:val="clear" w:color="auto" w:fill="2F5496" w:themeFill="accent5" w:themeFillShade="BF"/>
          </w:tcPr>
          <w:p w:rsidR="00F40AD8" w:rsidRPr="00AB7FC2" w:rsidRDefault="00F40AD8" w:rsidP="00FB08FE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Learning question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F40AD8" w:rsidRPr="00AB7FC2" w:rsidRDefault="00F40AD8" w:rsidP="00FB08FE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Working towards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F40AD8" w:rsidRPr="00AB7FC2" w:rsidRDefault="00F40AD8" w:rsidP="00FB08FE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Expected</w:t>
            </w:r>
          </w:p>
        </w:tc>
        <w:tc>
          <w:tcPr>
            <w:tcW w:w="2254" w:type="dxa"/>
            <w:shd w:val="clear" w:color="auto" w:fill="2F5496" w:themeFill="accent5" w:themeFillShade="BF"/>
          </w:tcPr>
          <w:p w:rsidR="00F40AD8" w:rsidRPr="00AB7FC2" w:rsidRDefault="00F40AD8" w:rsidP="00FB08FE">
            <w:pPr>
              <w:rPr>
                <w:b/>
                <w:color w:val="FFFFFF" w:themeColor="background1"/>
                <w:sz w:val="28"/>
              </w:rPr>
            </w:pPr>
            <w:r w:rsidRPr="00AB7FC2">
              <w:rPr>
                <w:b/>
                <w:color w:val="FFFFFF" w:themeColor="background1"/>
                <w:sz w:val="28"/>
              </w:rPr>
              <w:t>Above expected</w:t>
            </w:r>
          </w:p>
        </w:tc>
      </w:tr>
      <w:tr w:rsidR="001A04AD" w:rsidTr="00FB08FE">
        <w:tc>
          <w:tcPr>
            <w:tcW w:w="2254" w:type="dxa"/>
          </w:tcPr>
          <w:p w:rsidR="001A04AD" w:rsidRDefault="001A04AD" w:rsidP="001A04AD">
            <w:pPr>
              <w:rPr>
                <w:b/>
              </w:rPr>
            </w:pPr>
            <w:r>
              <w:rPr>
                <w:rFonts w:ascii="Comic Sans MS" w:hAnsi="Comic Sans MS"/>
              </w:rPr>
              <w:t>Why is it important to learn about perspective?</w:t>
            </w:r>
          </w:p>
        </w:tc>
        <w:tc>
          <w:tcPr>
            <w:tcW w:w="2254" w:type="dxa"/>
          </w:tcPr>
          <w:p w:rsidR="001A04AD" w:rsidRDefault="001A04AD" w:rsidP="001A04AD">
            <w:pPr>
              <w:rPr>
                <w:b/>
              </w:rPr>
            </w:pPr>
            <w:r>
              <w:rPr>
                <w:b/>
              </w:rPr>
              <w:t>I understand what perspective is and can identify the different types of perspective.</w:t>
            </w:r>
          </w:p>
        </w:tc>
        <w:tc>
          <w:tcPr>
            <w:tcW w:w="2254" w:type="dxa"/>
          </w:tcPr>
          <w:p w:rsidR="001A04AD" w:rsidRDefault="001A04AD" w:rsidP="001A04AD">
            <w:pPr>
              <w:rPr>
                <w:b/>
              </w:rPr>
            </w:pPr>
            <w:r>
              <w:rPr>
                <w:b/>
              </w:rPr>
              <w:t>I understand what perspective is and can identify the different types of perspective. I know how to adjust size and scale to make an image appear 3dimensional.</w:t>
            </w:r>
          </w:p>
        </w:tc>
        <w:tc>
          <w:tcPr>
            <w:tcW w:w="2254" w:type="dxa"/>
          </w:tcPr>
          <w:p w:rsidR="001A04AD" w:rsidRDefault="001A04AD" w:rsidP="001A04AD">
            <w:pPr>
              <w:rPr>
                <w:b/>
              </w:rPr>
            </w:pPr>
            <w:r>
              <w:rPr>
                <w:b/>
              </w:rPr>
              <w:t>I understand what perspective is and can identify the different types of perspective. I am confident in adjusting size and scale to make an image appear 3dimensional.</w:t>
            </w:r>
          </w:p>
        </w:tc>
      </w:tr>
      <w:tr w:rsidR="002E473A" w:rsidTr="00FB08FE">
        <w:tc>
          <w:tcPr>
            <w:tcW w:w="2254" w:type="dxa"/>
          </w:tcPr>
          <w:p w:rsidR="002E473A" w:rsidRPr="004D3B86" w:rsidRDefault="002E473A" w:rsidP="002E473A">
            <w:pPr>
              <w:rPr>
                <w:sz w:val="28"/>
              </w:rPr>
            </w:pPr>
            <w:r w:rsidRPr="004D3B86">
              <w:rPr>
                <w:sz w:val="28"/>
              </w:rPr>
              <w:t>What is one point perspective?</w:t>
            </w:r>
          </w:p>
        </w:tc>
        <w:tc>
          <w:tcPr>
            <w:tcW w:w="2254" w:type="dxa"/>
          </w:tcPr>
          <w:p w:rsidR="002E473A" w:rsidRDefault="002E473A" w:rsidP="002E473A">
            <w:pPr>
              <w:rPr>
                <w:b/>
              </w:rPr>
            </w:pPr>
            <w:r>
              <w:rPr>
                <w:b/>
              </w:rPr>
              <w:t>I can recognise one point perspective and its features.</w:t>
            </w:r>
          </w:p>
        </w:tc>
        <w:tc>
          <w:tcPr>
            <w:tcW w:w="2254" w:type="dxa"/>
          </w:tcPr>
          <w:p w:rsidR="002E473A" w:rsidRDefault="002E473A" w:rsidP="002E473A">
            <w:pPr>
              <w:rPr>
                <w:b/>
              </w:rPr>
            </w:pPr>
            <w:r>
              <w:rPr>
                <w:b/>
              </w:rPr>
              <w:t xml:space="preserve">I can recognise </w:t>
            </w:r>
            <w:r w:rsidR="00B9222F">
              <w:rPr>
                <w:b/>
              </w:rPr>
              <w:t>one-point</w:t>
            </w:r>
            <w:r>
              <w:rPr>
                <w:b/>
              </w:rPr>
              <w:t xml:space="preserve"> perspective and its features. I can use this knowledge to draw scenes using one point perspective.</w:t>
            </w:r>
          </w:p>
        </w:tc>
        <w:tc>
          <w:tcPr>
            <w:tcW w:w="2254" w:type="dxa"/>
          </w:tcPr>
          <w:p w:rsidR="002E473A" w:rsidRDefault="002E473A" w:rsidP="002E473A">
            <w:pPr>
              <w:rPr>
                <w:b/>
              </w:rPr>
            </w:pPr>
            <w:r>
              <w:rPr>
                <w:b/>
              </w:rPr>
              <w:t xml:space="preserve">I can confidently recognise </w:t>
            </w:r>
            <w:r w:rsidR="00B9222F">
              <w:rPr>
                <w:b/>
              </w:rPr>
              <w:t>one-point</w:t>
            </w:r>
            <w:r>
              <w:rPr>
                <w:b/>
              </w:rPr>
              <w:t xml:space="preserve"> perspective and its features. I can use this knowledge to draw scenes using </w:t>
            </w:r>
            <w:r w:rsidR="00B9222F">
              <w:rPr>
                <w:b/>
              </w:rPr>
              <w:t>one-point</w:t>
            </w:r>
            <w:r>
              <w:rPr>
                <w:b/>
              </w:rPr>
              <w:t xml:space="preserve"> perspective. I use tone and shading to make my work appear more realistic.</w:t>
            </w:r>
          </w:p>
        </w:tc>
      </w:tr>
      <w:tr w:rsidR="002E473A" w:rsidTr="00FB08FE">
        <w:tc>
          <w:tcPr>
            <w:tcW w:w="2254" w:type="dxa"/>
          </w:tcPr>
          <w:p w:rsidR="002E473A" w:rsidRPr="004D3B86" w:rsidRDefault="002E473A" w:rsidP="002E473A">
            <w:pPr>
              <w:rPr>
                <w:sz w:val="28"/>
              </w:rPr>
            </w:pPr>
            <w:r w:rsidRPr="004D3B86">
              <w:rPr>
                <w:sz w:val="28"/>
              </w:rPr>
              <w:t>What is two point perspective?</w:t>
            </w:r>
          </w:p>
        </w:tc>
        <w:tc>
          <w:tcPr>
            <w:tcW w:w="2254" w:type="dxa"/>
          </w:tcPr>
          <w:p w:rsidR="002E473A" w:rsidRDefault="002E473A" w:rsidP="002E473A">
            <w:pPr>
              <w:rPr>
                <w:b/>
              </w:rPr>
            </w:pPr>
            <w:r>
              <w:rPr>
                <w:b/>
              </w:rPr>
              <w:t>I can recognise two point perspective and its features.</w:t>
            </w:r>
          </w:p>
        </w:tc>
        <w:tc>
          <w:tcPr>
            <w:tcW w:w="2254" w:type="dxa"/>
          </w:tcPr>
          <w:p w:rsidR="002E473A" w:rsidRDefault="002E473A" w:rsidP="002E473A">
            <w:pPr>
              <w:rPr>
                <w:b/>
              </w:rPr>
            </w:pPr>
            <w:r>
              <w:rPr>
                <w:b/>
              </w:rPr>
              <w:t xml:space="preserve">I can recognise </w:t>
            </w:r>
            <w:r w:rsidR="00B9222F">
              <w:rPr>
                <w:b/>
              </w:rPr>
              <w:t>one-point</w:t>
            </w:r>
            <w:r>
              <w:rPr>
                <w:b/>
              </w:rPr>
              <w:t xml:space="preserve"> perspective and its features. I can use this knowledge to draw scenes using two point perspective.</w:t>
            </w:r>
          </w:p>
        </w:tc>
        <w:tc>
          <w:tcPr>
            <w:tcW w:w="2254" w:type="dxa"/>
          </w:tcPr>
          <w:p w:rsidR="002E473A" w:rsidRDefault="002E473A" w:rsidP="002E473A">
            <w:pPr>
              <w:rPr>
                <w:b/>
              </w:rPr>
            </w:pPr>
            <w:r>
              <w:rPr>
                <w:b/>
              </w:rPr>
              <w:t xml:space="preserve">I can confidently recognise </w:t>
            </w:r>
            <w:r w:rsidR="00B9222F">
              <w:rPr>
                <w:b/>
              </w:rPr>
              <w:t>two-point</w:t>
            </w:r>
            <w:r>
              <w:rPr>
                <w:b/>
              </w:rPr>
              <w:t xml:space="preserve"> perspective and its features. I can use this knowledge to draw scenes using </w:t>
            </w:r>
            <w:r w:rsidR="00B9222F">
              <w:rPr>
                <w:b/>
              </w:rPr>
              <w:t>one-point</w:t>
            </w:r>
            <w:r>
              <w:rPr>
                <w:b/>
              </w:rPr>
              <w:t xml:space="preserve"> perspective. I use tone and shading to make my work appear more realistic.</w:t>
            </w:r>
          </w:p>
        </w:tc>
      </w:tr>
    </w:tbl>
    <w:p w:rsidR="0015254B" w:rsidRDefault="0015254B">
      <w:pPr>
        <w:rPr>
          <w:b/>
          <w:sz w:val="96"/>
        </w:rPr>
        <w:sectPr w:rsidR="0015254B" w:rsidSect="00F40AD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0256C" w:rsidRDefault="0086140B">
      <w:pPr>
        <w:rPr>
          <w:b/>
          <w:sz w:val="96"/>
        </w:rPr>
        <w:sectPr w:rsidR="0010256C" w:rsidSect="0015254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C7A6890" wp14:editId="5F0A3B8B">
                <wp:simplePos x="0" y="0"/>
                <wp:positionH relativeFrom="column">
                  <wp:posOffset>8134350</wp:posOffset>
                </wp:positionH>
                <wp:positionV relativeFrom="paragraph">
                  <wp:posOffset>247650</wp:posOffset>
                </wp:positionV>
                <wp:extent cx="838200" cy="2667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99509" id="Rectangle 49" o:spid="_x0000_s1026" style="position:absolute;margin-left:640.5pt;margin-top:19.5pt;width:66pt;height:21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24288" behindDoc="0" locked="0" layoutInCell="1" allowOverlap="1" wp14:anchorId="269B3E88" wp14:editId="2CBAA4A0">
            <wp:simplePos x="0" y="0"/>
            <wp:positionH relativeFrom="page">
              <wp:posOffset>176530</wp:posOffset>
            </wp:positionH>
            <wp:positionV relativeFrom="paragraph">
              <wp:posOffset>381000</wp:posOffset>
            </wp:positionV>
            <wp:extent cx="10280206" cy="5162550"/>
            <wp:effectExtent l="0" t="0" r="6985" b="0"/>
            <wp:wrapSquare wrapText="bothSides"/>
            <wp:docPr id="48" name="Picture 48" descr="https://player.slideplayer.com/83/13585262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layer.slideplayer.com/83/13585262/slides/slid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0" r="1556" b="6417"/>
                    <a:stretch/>
                  </pic:blipFill>
                  <pic:spPr bwMode="auto">
                    <a:xfrm>
                      <a:off x="0" y="0"/>
                      <a:ext cx="10280206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D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46D9D7" wp14:editId="1B1FDE7B">
                <wp:simplePos x="0" y="0"/>
                <wp:positionH relativeFrom="page">
                  <wp:posOffset>693683</wp:posOffset>
                </wp:positionH>
                <wp:positionV relativeFrom="paragraph">
                  <wp:posOffset>-536028</wp:posOffset>
                </wp:positionV>
                <wp:extent cx="10172700" cy="35242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0" cy="3524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3CA2" w:rsidRPr="006C09C3" w:rsidRDefault="00D63CA2" w:rsidP="009C3D2A">
                            <w:pP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Art and Design</w:t>
                            </w:r>
                            <w:r w:rsidRPr="006C09C3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Knowledge Organiser</w:t>
                            </w: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86140B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6D9D7" id="Rectangle 30" o:spid="_x0000_s1041" style="position:absolute;margin-left:54.6pt;margin-top:-42.2pt;width:801pt;height:27.75pt;z-index:251677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" fillcolor="#1f4e79" strokecolor="#41719c" strokeweight="1pt">
                <v:textbox>
                  <w:txbxContent>
                    <w:p w:rsidR="00D63CA2" w:rsidRPr="006C09C3" w:rsidRDefault="00D63CA2" w:rsidP="009C3D2A">
                      <w:pP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Art and Design</w:t>
                      </w:r>
                      <w:r w:rsidRPr="006C09C3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 Knowledge Organiser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: </w:t>
                      </w:r>
                      <w:r w:rsidR="0086140B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Perspective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3210D" w:rsidRDefault="00BD5083" w:rsidP="004D3B86">
      <w:pPr>
        <w:rPr>
          <w:b/>
          <w:sz w:val="96"/>
        </w:rPr>
        <w:sectPr w:rsidR="0053210D" w:rsidSect="00D671D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A6DF5BB" wp14:editId="4778EEEF">
                <wp:simplePos x="0" y="0"/>
                <wp:positionH relativeFrom="page">
                  <wp:align>left</wp:align>
                </wp:positionH>
                <wp:positionV relativeFrom="paragraph">
                  <wp:posOffset>-567559</wp:posOffset>
                </wp:positionV>
                <wp:extent cx="10172700" cy="3524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0" cy="3524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D5083" w:rsidRPr="006C09C3" w:rsidRDefault="00BD5083" w:rsidP="00BD5083">
                            <w:pP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Perspective: </w:t>
                            </w:r>
                            <w:r w:rsidR="00B9222F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One-point</w:t>
                            </w: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DF5BB" id="Rectangle 24" o:spid="_x0000_s1042" style="position:absolute;margin-left:0;margin-top:-44.7pt;width:801pt;height:27.75pt;z-index:25174988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" fillcolor="#1f4e79" strokecolor="#41719c" strokeweight="1pt">
                <v:textbox>
                  <w:txbxContent>
                    <w:p w:rsidR="00BD5083" w:rsidRPr="006C09C3" w:rsidRDefault="00BD5083" w:rsidP="00BD5083">
                      <w:pP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Perspective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: </w:t>
                      </w:r>
                      <w:r w:rsidR="00B9222F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One-point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 perspective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00AC8" w:rsidRPr="00A00AC8">
        <w:rPr>
          <w:b/>
          <w:noProof/>
          <w:sz w:val="96"/>
          <w:lang w:eastAsia="en-GB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048A8750" wp14:editId="5175C547">
                <wp:simplePos x="0" y="0"/>
                <wp:positionH relativeFrom="column">
                  <wp:posOffset>7173310</wp:posOffset>
                </wp:positionH>
                <wp:positionV relativeFrom="paragraph">
                  <wp:posOffset>460</wp:posOffset>
                </wp:positionV>
                <wp:extent cx="2443656" cy="6353503"/>
                <wp:effectExtent l="0" t="0" r="1397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656" cy="63535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AC8" w:rsidRPr="0093309C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93309C">
                              <w:rPr>
                                <w:b/>
                                <w:sz w:val="40"/>
                              </w:rPr>
                              <w:t xml:space="preserve">What is </w:t>
                            </w:r>
                            <w:r w:rsidR="00B9222F" w:rsidRPr="0093309C">
                              <w:rPr>
                                <w:b/>
                                <w:sz w:val="40"/>
                              </w:rPr>
                              <w:t>one-point</w:t>
                            </w:r>
                            <w:r w:rsidRPr="0093309C">
                              <w:rPr>
                                <w:b/>
                                <w:sz w:val="40"/>
                              </w:rPr>
                              <w:t xml:space="preserve"> perspective?</w:t>
                            </w:r>
                          </w:p>
                          <w:p w:rsidR="00A00AC8" w:rsidRPr="0093309C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A00AC8" w:rsidRPr="0093309C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A00AC8" w:rsidRPr="0093309C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A00AC8" w:rsidRPr="0093309C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93309C">
                              <w:rPr>
                                <w:b/>
                                <w:sz w:val="40"/>
                              </w:rPr>
                              <w:t>What is a vanishing point?</w:t>
                            </w:r>
                          </w:p>
                          <w:p w:rsidR="00A00AC8" w:rsidRPr="0093309C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A00AC8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93309C" w:rsidRPr="0093309C" w:rsidRDefault="0093309C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A00AC8" w:rsidRPr="0093309C" w:rsidRDefault="00A00AC8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93309C">
                              <w:rPr>
                                <w:b/>
                                <w:sz w:val="40"/>
                              </w:rPr>
                              <w:t>What is a horizon line?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A8750" id="_x0000_s1043" type="#_x0000_t202" style="position:absolute;margin-left:564.85pt;margin-top:.05pt;width:192.4pt;height:500.3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">
                <v:textbox>
                  <w:txbxContent>
                    <w:p w:rsidR="00A00AC8" w:rsidRPr="0093309C" w:rsidRDefault="00A00AC8">
                      <w:pPr>
                        <w:rPr>
                          <w:b/>
                          <w:sz w:val="40"/>
                        </w:rPr>
                      </w:pPr>
                      <w:r w:rsidRPr="0093309C">
                        <w:rPr>
                          <w:b/>
                          <w:sz w:val="40"/>
                        </w:rPr>
                        <w:t xml:space="preserve">What is </w:t>
                      </w:r>
                      <w:r w:rsidR="00B9222F" w:rsidRPr="0093309C">
                        <w:rPr>
                          <w:b/>
                          <w:sz w:val="40"/>
                        </w:rPr>
                        <w:t>one-point</w:t>
                      </w:r>
                      <w:r w:rsidRPr="0093309C">
                        <w:rPr>
                          <w:b/>
                          <w:sz w:val="40"/>
                        </w:rPr>
                        <w:t xml:space="preserve"> perspective?</w:t>
                      </w:r>
                    </w:p>
                    <w:p w:rsidR="00A00AC8" w:rsidRPr="0093309C" w:rsidRDefault="00A00AC8">
                      <w:pPr>
                        <w:rPr>
                          <w:b/>
                          <w:sz w:val="40"/>
                        </w:rPr>
                      </w:pPr>
                    </w:p>
                    <w:p w:rsidR="00A00AC8" w:rsidRPr="0093309C" w:rsidRDefault="00A00AC8">
                      <w:pPr>
                        <w:rPr>
                          <w:b/>
                          <w:sz w:val="40"/>
                        </w:rPr>
                      </w:pPr>
                    </w:p>
                    <w:p w:rsidR="00A00AC8" w:rsidRPr="0093309C" w:rsidRDefault="00A00AC8">
                      <w:pPr>
                        <w:rPr>
                          <w:b/>
                          <w:sz w:val="40"/>
                        </w:rPr>
                      </w:pPr>
                    </w:p>
                    <w:p w:rsidR="00A00AC8" w:rsidRPr="0093309C" w:rsidRDefault="00A00AC8">
                      <w:pPr>
                        <w:rPr>
                          <w:b/>
                          <w:sz w:val="40"/>
                        </w:rPr>
                      </w:pPr>
                      <w:r w:rsidRPr="0093309C">
                        <w:rPr>
                          <w:b/>
                          <w:sz w:val="40"/>
                        </w:rPr>
                        <w:t>What is a vanishing point?</w:t>
                      </w:r>
                    </w:p>
                    <w:p w:rsidR="00A00AC8" w:rsidRPr="0093309C" w:rsidRDefault="00A00AC8">
                      <w:pPr>
                        <w:rPr>
                          <w:b/>
                          <w:sz w:val="40"/>
                        </w:rPr>
                      </w:pPr>
                    </w:p>
                    <w:p w:rsidR="00A00AC8" w:rsidRDefault="00A00AC8">
                      <w:pPr>
                        <w:rPr>
                          <w:b/>
                          <w:sz w:val="40"/>
                        </w:rPr>
                      </w:pPr>
                    </w:p>
                    <w:p w:rsidR="0093309C" w:rsidRPr="0093309C" w:rsidRDefault="0093309C">
                      <w:pPr>
                        <w:rPr>
                          <w:b/>
                          <w:sz w:val="40"/>
                        </w:rPr>
                      </w:pPr>
                    </w:p>
                    <w:p w:rsidR="00A00AC8" w:rsidRPr="0093309C" w:rsidRDefault="00A00AC8">
                      <w:pPr>
                        <w:rPr>
                          <w:b/>
                          <w:sz w:val="40"/>
                        </w:rPr>
                      </w:pPr>
                      <w:r w:rsidRPr="0093309C">
                        <w:rPr>
                          <w:b/>
                          <w:sz w:val="40"/>
                        </w:rPr>
                        <w:t>What is a horizon line?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26D">
        <w:rPr>
          <w:b/>
          <w:sz w:val="96"/>
        </w:rPr>
        <w:t xml:space="preserve"> </w:t>
      </w:r>
      <w:r w:rsidR="00DC28D3">
        <w:rPr>
          <w:noProof/>
          <w:lang w:eastAsia="en-GB"/>
        </w:rPr>
        <w:drawing>
          <wp:inline distT="0" distB="0" distL="0" distR="0" wp14:anchorId="4AC49C38" wp14:editId="490D4A89">
            <wp:extent cx="6905296" cy="6321256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154" t="13604" r="21736" b="14579"/>
                    <a:stretch/>
                  </pic:blipFill>
                  <pic:spPr bwMode="auto">
                    <a:xfrm>
                      <a:off x="0" y="0"/>
                      <a:ext cx="6924388" cy="633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26D" w:rsidRDefault="00BD5083" w:rsidP="004D3B86">
      <w:pPr>
        <w:rPr>
          <w:b/>
          <w:sz w:val="9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57AF8BD" wp14:editId="49A52ED8">
                <wp:simplePos x="0" y="0"/>
                <wp:positionH relativeFrom="page">
                  <wp:align>left</wp:align>
                </wp:positionH>
                <wp:positionV relativeFrom="paragraph">
                  <wp:posOffset>-496614</wp:posOffset>
                </wp:positionV>
                <wp:extent cx="10172700" cy="3524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0" cy="3524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D5083" w:rsidRPr="006C09C3" w:rsidRDefault="00BD5083" w:rsidP="00BD5083">
                            <w:pP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Perspective: </w:t>
                            </w:r>
                            <w:r w:rsidR="00B9222F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Two-point</w:t>
                            </w: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AF8BD" id="Rectangle 23" o:spid="_x0000_s1044" style="position:absolute;margin-left:0;margin-top:-39.1pt;width:801pt;height:27.75pt;z-index:2517478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" fillcolor="#1f4e79" strokecolor="#41719c" strokeweight="1pt">
                <v:textbox>
                  <w:txbxContent>
                    <w:p w:rsidR="00BD5083" w:rsidRPr="006C09C3" w:rsidRDefault="00BD5083" w:rsidP="00BD5083">
                      <w:pP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Perspective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: </w:t>
                      </w:r>
                      <w:r w:rsidR="00B9222F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Two-point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 perspective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-788276</wp:posOffset>
                </wp:positionH>
                <wp:positionV relativeFrom="paragraph">
                  <wp:posOffset>4461641</wp:posOffset>
                </wp:positionV>
                <wp:extent cx="7315200" cy="5044966"/>
                <wp:effectExtent l="0" t="0" r="19050" b="22860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5044966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CBE14" id="_x0000_t109" coordsize="21600,21600" o:spt="109" path="m,l,21600r21600,l21600,xe">
                <v:stroke joinstyle="miter"/>
                <v:path gradientshapeok="t" o:connecttype="rect"/>
              </v:shapetype>
              <v:shape id="Flowchart: Process 21" o:spid="_x0000_s1026" type="#_x0000_t109" style="position:absolute;margin-left:-62.05pt;margin-top:351.3pt;width:8in;height:397.25pt;z-index:2517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" fillcolor="white [3212]" strokecolor="#1f4d78 [1604]" strokeweight="1pt"/>
            </w:pict>
          </mc:Fallback>
        </mc:AlternateContent>
      </w:r>
      <w:r w:rsidR="0053210D">
        <w:rPr>
          <w:noProof/>
          <w:lang w:eastAsia="en-GB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504</wp:posOffset>
            </wp:positionV>
            <wp:extent cx="7473950" cy="433514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7" t="20547" r="23531" b="22701"/>
                    <a:stretch/>
                  </pic:blipFill>
                  <pic:spPr bwMode="auto">
                    <a:xfrm>
                      <a:off x="0" y="0"/>
                      <a:ext cx="7473950" cy="433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26D" w:rsidRDefault="00813176">
      <w:pPr>
        <w:rPr>
          <w:b/>
          <w:sz w:val="9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173420</wp:posOffset>
                </wp:positionH>
                <wp:positionV relativeFrom="paragraph">
                  <wp:posOffset>5234152</wp:posOffset>
                </wp:positionV>
                <wp:extent cx="7178609" cy="4367048"/>
                <wp:effectExtent l="0" t="0" r="22860" b="14605"/>
                <wp:wrapNone/>
                <wp:docPr id="28" name="Flowchart: Proc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09" cy="4367048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A1B6" id="Flowchart: Process 28" o:spid="_x0000_s1026" type="#_x0000_t109" style="position:absolute;margin-left:13.65pt;margin-top:412.15pt;width:565.25pt;height:343.8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" fillcolor="white [3212]" strokecolor="#1f4d78 [1604]" strokeweight="1pt">
                <w10:wrap anchorx="page"/>
              </v:shape>
            </w:pict>
          </mc:Fallback>
        </mc:AlternateContent>
      </w:r>
      <w:r w:rsidR="00036F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836E6FE" wp14:editId="5D48721E">
                <wp:simplePos x="0" y="0"/>
                <wp:positionH relativeFrom="margin">
                  <wp:posOffset>-646387</wp:posOffset>
                </wp:positionH>
                <wp:positionV relativeFrom="paragraph">
                  <wp:posOffset>-551793</wp:posOffset>
                </wp:positionV>
                <wp:extent cx="6999889" cy="383014"/>
                <wp:effectExtent l="0" t="0" r="10795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9889" cy="38301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36F6F" w:rsidRPr="006C09C3" w:rsidRDefault="00036F6F" w:rsidP="00036F6F">
                            <w:pP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Perspective: </w:t>
                            </w:r>
                            <w:r w:rsidR="00B9222F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Two-point</w:t>
                            </w: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6E6FE" id="Rectangle 25" o:spid="_x0000_s1045" style="position:absolute;margin-left:-50.9pt;margin-top:-43.45pt;width:551.15pt;height:30.15pt;z-index:25175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" fillcolor="#1f4e79" strokecolor="#41719c" strokeweight="1pt">
                <v:textbox>
                  <w:txbxContent>
                    <w:p w:rsidR="00036F6F" w:rsidRPr="006C09C3" w:rsidRDefault="00036F6F" w:rsidP="00036F6F">
                      <w:pP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Perspective: </w:t>
                      </w:r>
                      <w:r w:rsidR="00B9222F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Two-point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 perspective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1426D">
        <w:rPr>
          <w:b/>
          <w:sz w:val="96"/>
        </w:rPr>
        <w:br w:type="page"/>
      </w:r>
      <w:r w:rsidR="0053210D">
        <w:rPr>
          <w:noProof/>
          <w:lang w:eastAsia="en-GB"/>
        </w:rPr>
        <w:drawing>
          <wp:anchor distT="0" distB="0" distL="114300" distR="114300" simplePos="0" relativeHeight="251739648" behindDoc="0" locked="0" layoutInCell="1" allowOverlap="1" wp14:anchorId="3F4ECC8E" wp14:editId="4D0A2D64">
            <wp:simplePos x="0" y="0"/>
            <wp:positionH relativeFrom="margin">
              <wp:posOffset>-283845</wp:posOffset>
            </wp:positionH>
            <wp:positionV relativeFrom="paragraph">
              <wp:posOffset>0</wp:posOffset>
            </wp:positionV>
            <wp:extent cx="6721475" cy="5217795"/>
            <wp:effectExtent l="0" t="0" r="3175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3" t="14552" r="17289" b="12992"/>
                    <a:stretch/>
                  </pic:blipFill>
                  <pic:spPr bwMode="auto">
                    <a:xfrm>
                      <a:off x="0" y="0"/>
                      <a:ext cx="6721475" cy="521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3BE" w:rsidRDefault="002A65DD" w:rsidP="004D3B86">
      <w:pPr>
        <w:rPr>
          <w:b/>
          <w:sz w:val="9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-725214</wp:posOffset>
                </wp:positionH>
                <wp:positionV relativeFrom="paragraph">
                  <wp:posOffset>5517931</wp:posOffset>
                </wp:positionV>
                <wp:extent cx="7252138" cy="4099035"/>
                <wp:effectExtent l="0" t="0" r="25400" b="15875"/>
                <wp:wrapNone/>
                <wp:docPr id="29" name="Flowchart: Proc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138" cy="409903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0A84A" id="Flowchart: Process 29" o:spid="_x0000_s1026" type="#_x0000_t109" style="position:absolute;margin-left:-57.1pt;margin-top:434.5pt;width:571.05pt;height:322.7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" fillcolor="white [3212]" strokecolor="#1f4d78 [1604]" strokeweight="1pt"/>
            </w:pict>
          </mc:Fallback>
        </mc:AlternateContent>
      </w:r>
      <w:r w:rsidR="00036F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C8CF0F0" wp14:editId="6603F6D6">
                <wp:simplePos x="0" y="0"/>
                <wp:positionH relativeFrom="margin">
                  <wp:align>center</wp:align>
                </wp:positionH>
                <wp:positionV relativeFrom="paragraph">
                  <wp:posOffset>-477608</wp:posOffset>
                </wp:positionV>
                <wp:extent cx="6999889" cy="383014"/>
                <wp:effectExtent l="0" t="0" r="10795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9889" cy="38301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36F6F" w:rsidRPr="006C09C3" w:rsidRDefault="00036F6F" w:rsidP="00036F6F">
                            <w:pP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Perspective: </w:t>
                            </w:r>
                            <w:r w:rsidR="00B9222F"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>Two-point</w:t>
                            </w:r>
                            <w:r>
                              <w:rPr>
                                <w:rFonts w:ascii="KG Neatly Printed" w:hAnsi="KG Neatly Printe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perspective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CF0F0" id="Rectangle 27" o:spid="_x0000_s1046" style="position:absolute;margin-left:0;margin-top:-37.6pt;width:551.15pt;height:30.15pt;z-index:251753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" fillcolor="#1f4e79" strokecolor="#41719c" strokeweight="1pt">
                <v:textbox>
                  <w:txbxContent>
                    <w:p w:rsidR="00036F6F" w:rsidRPr="006C09C3" w:rsidRDefault="00036F6F" w:rsidP="00036F6F">
                      <w:pP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Perspective: </w:t>
                      </w:r>
                      <w:r w:rsidR="00B9222F"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>Two-point</w:t>
                      </w:r>
                      <w:r>
                        <w:rPr>
                          <w:rFonts w:ascii="KG Neatly Printed" w:hAnsi="KG Neatly Printed"/>
                          <w:color w:val="FFFFFF" w:themeColor="background1"/>
                          <w:sz w:val="40"/>
                          <w:szCs w:val="40"/>
                        </w:rPr>
                        <w:t xml:space="preserve"> perspective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27D34">
        <w:rPr>
          <w:noProof/>
          <w:lang w:eastAsia="en-GB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0</wp:posOffset>
            </wp:positionV>
            <wp:extent cx="7148195" cy="55651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1" t="14869" r="17644" b="13950"/>
                    <a:stretch/>
                  </pic:blipFill>
                  <pic:spPr bwMode="auto">
                    <a:xfrm>
                      <a:off x="0" y="0"/>
                      <a:ext cx="7148195" cy="556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03BE" w:rsidSect="005321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CA2" w:rsidRDefault="00D63CA2" w:rsidP="007C309D">
      <w:pPr>
        <w:spacing w:after="0" w:line="240" w:lineRule="auto"/>
      </w:pPr>
      <w:r>
        <w:separator/>
      </w:r>
    </w:p>
  </w:endnote>
  <w:endnote w:type="continuationSeparator" w:id="0">
    <w:p w:rsidR="00D63CA2" w:rsidRDefault="00D63CA2" w:rsidP="007C3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daBoom B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G Neatly Printed">
    <w:altName w:val="Lobster"/>
    <w:charset w:val="00"/>
    <w:family w:val="auto"/>
    <w:pitch w:val="variable"/>
    <w:sig w:usb0="00000001" w:usb1="00000000" w:usb2="00000000" w:usb3="00000000" w:csb0="00000003" w:csb1="00000000"/>
  </w:font>
  <w:font w:name="Gisha">
    <w:altName w:val="Malgun Gothic Semilight"/>
    <w:charset w:val="00"/>
    <w:family w:val="swiss"/>
    <w:pitch w:val="variable"/>
    <w:sig w:usb0="00000000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CA2" w:rsidRDefault="00D63CA2" w:rsidP="007C309D">
      <w:pPr>
        <w:spacing w:after="0" w:line="240" w:lineRule="auto"/>
      </w:pPr>
      <w:r>
        <w:separator/>
      </w:r>
    </w:p>
  </w:footnote>
  <w:footnote w:type="continuationSeparator" w:id="0">
    <w:p w:rsidR="00D63CA2" w:rsidRDefault="00D63CA2" w:rsidP="007C30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0719"/>
    <w:multiLevelType w:val="hybridMultilevel"/>
    <w:tmpl w:val="0C487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9578DA"/>
    <w:multiLevelType w:val="hybridMultilevel"/>
    <w:tmpl w:val="4C4A1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0D5"/>
    <w:rsid w:val="00010ABD"/>
    <w:rsid w:val="0003482D"/>
    <w:rsid w:val="00034E10"/>
    <w:rsid w:val="00036F6F"/>
    <w:rsid w:val="00044188"/>
    <w:rsid w:val="00046E8E"/>
    <w:rsid w:val="00064DD2"/>
    <w:rsid w:val="00065E65"/>
    <w:rsid w:val="00072291"/>
    <w:rsid w:val="00072EE4"/>
    <w:rsid w:val="000C01A5"/>
    <w:rsid w:val="000F3DB2"/>
    <w:rsid w:val="00101923"/>
    <w:rsid w:val="0010256C"/>
    <w:rsid w:val="00142AE7"/>
    <w:rsid w:val="0015254B"/>
    <w:rsid w:val="00193B4A"/>
    <w:rsid w:val="001A04AD"/>
    <w:rsid w:val="001B26CD"/>
    <w:rsid w:val="001C18C1"/>
    <w:rsid w:val="001E5C96"/>
    <w:rsid w:val="00224F45"/>
    <w:rsid w:val="00271069"/>
    <w:rsid w:val="00280B03"/>
    <w:rsid w:val="00294213"/>
    <w:rsid w:val="002A65DD"/>
    <w:rsid w:val="002E473A"/>
    <w:rsid w:val="002F1818"/>
    <w:rsid w:val="00300927"/>
    <w:rsid w:val="0033405D"/>
    <w:rsid w:val="003854DC"/>
    <w:rsid w:val="003A7EC5"/>
    <w:rsid w:val="003C183D"/>
    <w:rsid w:val="003E0D25"/>
    <w:rsid w:val="003F15CC"/>
    <w:rsid w:val="003F3D4C"/>
    <w:rsid w:val="004003BE"/>
    <w:rsid w:val="00401175"/>
    <w:rsid w:val="00411E64"/>
    <w:rsid w:val="00425CF3"/>
    <w:rsid w:val="004307D8"/>
    <w:rsid w:val="0043387C"/>
    <w:rsid w:val="00436128"/>
    <w:rsid w:val="00442653"/>
    <w:rsid w:val="00444AA7"/>
    <w:rsid w:val="00447D06"/>
    <w:rsid w:val="00473677"/>
    <w:rsid w:val="004D3B86"/>
    <w:rsid w:val="004F2622"/>
    <w:rsid w:val="005072AF"/>
    <w:rsid w:val="00517423"/>
    <w:rsid w:val="00527F50"/>
    <w:rsid w:val="0053210D"/>
    <w:rsid w:val="00544AAA"/>
    <w:rsid w:val="00545827"/>
    <w:rsid w:val="005473DB"/>
    <w:rsid w:val="00571FB6"/>
    <w:rsid w:val="00591A9B"/>
    <w:rsid w:val="00594024"/>
    <w:rsid w:val="005B61EA"/>
    <w:rsid w:val="005D768D"/>
    <w:rsid w:val="0061275F"/>
    <w:rsid w:val="00617589"/>
    <w:rsid w:val="006261A7"/>
    <w:rsid w:val="00626BE5"/>
    <w:rsid w:val="00640BCE"/>
    <w:rsid w:val="00672903"/>
    <w:rsid w:val="006D322C"/>
    <w:rsid w:val="00727D34"/>
    <w:rsid w:val="00731947"/>
    <w:rsid w:val="00751359"/>
    <w:rsid w:val="007619C1"/>
    <w:rsid w:val="00773FD1"/>
    <w:rsid w:val="0078768F"/>
    <w:rsid w:val="00793461"/>
    <w:rsid w:val="007A0BFB"/>
    <w:rsid w:val="007C1BC3"/>
    <w:rsid w:val="007C309D"/>
    <w:rsid w:val="007D432A"/>
    <w:rsid w:val="00810446"/>
    <w:rsid w:val="00813176"/>
    <w:rsid w:val="00815EDF"/>
    <w:rsid w:val="00822D52"/>
    <w:rsid w:val="00835063"/>
    <w:rsid w:val="0086140B"/>
    <w:rsid w:val="0086409B"/>
    <w:rsid w:val="00886AFF"/>
    <w:rsid w:val="008C543F"/>
    <w:rsid w:val="008D1833"/>
    <w:rsid w:val="009051A4"/>
    <w:rsid w:val="009139F6"/>
    <w:rsid w:val="0093309C"/>
    <w:rsid w:val="0094047E"/>
    <w:rsid w:val="0095387C"/>
    <w:rsid w:val="00955AB9"/>
    <w:rsid w:val="00960FCF"/>
    <w:rsid w:val="00961C3D"/>
    <w:rsid w:val="00971F3C"/>
    <w:rsid w:val="00990CE4"/>
    <w:rsid w:val="00997E8C"/>
    <w:rsid w:val="009A4409"/>
    <w:rsid w:val="009B1E0D"/>
    <w:rsid w:val="009C3D2A"/>
    <w:rsid w:val="009F1694"/>
    <w:rsid w:val="00A00AC8"/>
    <w:rsid w:val="00A04D1A"/>
    <w:rsid w:val="00A06F84"/>
    <w:rsid w:val="00A14617"/>
    <w:rsid w:val="00A17E50"/>
    <w:rsid w:val="00A27FBA"/>
    <w:rsid w:val="00A34C56"/>
    <w:rsid w:val="00A51D29"/>
    <w:rsid w:val="00A562C8"/>
    <w:rsid w:val="00A61429"/>
    <w:rsid w:val="00A7079C"/>
    <w:rsid w:val="00A80AC8"/>
    <w:rsid w:val="00A91540"/>
    <w:rsid w:val="00AA62DE"/>
    <w:rsid w:val="00AA6351"/>
    <w:rsid w:val="00AB7FC2"/>
    <w:rsid w:val="00AC4552"/>
    <w:rsid w:val="00AC54E4"/>
    <w:rsid w:val="00AE7EBE"/>
    <w:rsid w:val="00B251B4"/>
    <w:rsid w:val="00B270A8"/>
    <w:rsid w:val="00B57619"/>
    <w:rsid w:val="00B9222F"/>
    <w:rsid w:val="00B92E0D"/>
    <w:rsid w:val="00BD5083"/>
    <w:rsid w:val="00BD6499"/>
    <w:rsid w:val="00BE338C"/>
    <w:rsid w:val="00BF074D"/>
    <w:rsid w:val="00BF1772"/>
    <w:rsid w:val="00BF1FBB"/>
    <w:rsid w:val="00BF2D1A"/>
    <w:rsid w:val="00C00F58"/>
    <w:rsid w:val="00C24924"/>
    <w:rsid w:val="00C35108"/>
    <w:rsid w:val="00C74F35"/>
    <w:rsid w:val="00CD4115"/>
    <w:rsid w:val="00CE1E9D"/>
    <w:rsid w:val="00CE2F21"/>
    <w:rsid w:val="00CE5C41"/>
    <w:rsid w:val="00CE64C8"/>
    <w:rsid w:val="00CF6ED1"/>
    <w:rsid w:val="00D02AB1"/>
    <w:rsid w:val="00D52394"/>
    <w:rsid w:val="00D62997"/>
    <w:rsid w:val="00D63CA2"/>
    <w:rsid w:val="00D671D3"/>
    <w:rsid w:val="00D724AD"/>
    <w:rsid w:val="00D80640"/>
    <w:rsid w:val="00D92E4E"/>
    <w:rsid w:val="00DB06B1"/>
    <w:rsid w:val="00DB0FA1"/>
    <w:rsid w:val="00DB661A"/>
    <w:rsid w:val="00DC28D3"/>
    <w:rsid w:val="00DC3CBB"/>
    <w:rsid w:val="00DC522A"/>
    <w:rsid w:val="00DD4422"/>
    <w:rsid w:val="00E04AA6"/>
    <w:rsid w:val="00E1370D"/>
    <w:rsid w:val="00E1426D"/>
    <w:rsid w:val="00E15180"/>
    <w:rsid w:val="00E234B4"/>
    <w:rsid w:val="00E31D9F"/>
    <w:rsid w:val="00E37844"/>
    <w:rsid w:val="00E637F4"/>
    <w:rsid w:val="00EC34B7"/>
    <w:rsid w:val="00EE7E7D"/>
    <w:rsid w:val="00EF0A2C"/>
    <w:rsid w:val="00F10AB1"/>
    <w:rsid w:val="00F12CEA"/>
    <w:rsid w:val="00F3566D"/>
    <w:rsid w:val="00F40AD8"/>
    <w:rsid w:val="00F422E4"/>
    <w:rsid w:val="00F564F9"/>
    <w:rsid w:val="00F67D7A"/>
    <w:rsid w:val="00F85BA1"/>
    <w:rsid w:val="00F86521"/>
    <w:rsid w:val="00F923EC"/>
    <w:rsid w:val="00F976BD"/>
    <w:rsid w:val="00FA1241"/>
    <w:rsid w:val="00FA27A6"/>
    <w:rsid w:val="00FC60D5"/>
    <w:rsid w:val="00FF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98930C-2611-482F-B8D5-0B2FACFA2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3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34B7"/>
    <w:pPr>
      <w:ind w:left="720"/>
      <w:contextualSpacing/>
    </w:pPr>
  </w:style>
  <w:style w:type="character" w:customStyle="1" w:styleId="st1">
    <w:name w:val="st1"/>
    <w:basedOn w:val="DefaultParagraphFont"/>
    <w:rsid w:val="00EC34B7"/>
  </w:style>
  <w:style w:type="character" w:styleId="Emphasis">
    <w:name w:val="Emphasis"/>
    <w:basedOn w:val="DefaultParagraphFont"/>
    <w:uiPriority w:val="20"/>
    <w:qFormat/>
    <w:rsid w:val="00C3510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C3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09D"/>
  </w:style>
  <w:style w:type="paragraph" w:styleId="Footer">
    <w:name w:val="footer"/>
    <w:basedOn w:val="Normal"/>
    <w:link w:val="FooterChar"/>
    <w:uiPriority w:val="99"/>
    <w:unhideWhenUsed/>
    <w:rsid w:val="007C30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09D"/>
  </w:style>
  <w:style w:type="character" w:styleId="CommentReference">
    <w:name w:val="annotation reference"/>
    <w:basedOn w:val="DefaultParagraphFont"/>
    <w:uiPriority w:val="99"/>
    <w:semiHidden/>
    <w:unhideWhenUsed/>
    <w:rsid w:val="00507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72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72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7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72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2AF"/>
    <w:rPr>
      <w:rFonts w:ascii="Segoe UI" w:hAnsi="Segoe UI" w:cs="Segoe UI"/>
      <w:sz w:val="18"/>
      <w:szCs w:val="18"/>
    </w:rPr>
  </w:style>
  <w:style w:type="paragraph" w:customStyle="1" w:styleId="WordBankLarge">
    <w:name w:val="WordBankLarge"/>
    <w:basedOn w:val="Normal"/>
    <w:qFormat/>
    <w:rsid w:val="00F923EC"/>
    <w:pPr>
      <w:spacing w:before="360" w:after="0" w:line="360" w:lineRule="auto"/>
      <w:jc w:val="center"/>
    </w:pPr>
    <w:rPr>
      <w:rFonts w:ascii="Arial" w:eastAsia="Arial" w:hAnsi="Arial" w:cs="Arial"/>
      <w:sz w:val="24"/>
      <w:szCs w:val="24"/>
      <w:lang w:val="en-US"/>
    </w:rPr>
  </w:style>
  <w:style w:type="paragraph" w:customStyle="1" w:styleId="PuzzleTitle">
    <w:name w:val="PuzzleTitle"/>
    <w:basedOn w:val="Normal"/>
    <w:qFormat/>
    <w:rsid w:val="00F923EC"/>
    <w:pPr>
      <w:spacing w:after="360" w:line="240" w:lineRule="auto"/>
      <w:jc w:val="center"/>
    </w:pPr>
    <w:rPr>
      <w:rFonts w:ascii="Arial" w:eastAsia="Times New Roman" w:hAnsi="Arial" w:cs="Times New Roman"/>
      <w:sz w:val="44"/>
      <w:szCs w:val="20"/>
      <w:lang w:val="en-US"/>
    </w:rPr>
  </w:style>
  <w:style w:type="paragraph" w:customStyle="1" w:styleId="PuzzleMatrixLarge">
    <w:name w:val="PuzzleMatrixLarge"/>
    <w:basedOn w:val="Normal"/>
    <w:qFormat/>
    <w:rsid w:val="00F923EC"/>
    <w:pPr>
      <w:spacing w:after="0" w:line="240" w:lineRule="auto"/>
      <w:jc w:val="center"/>
    </w:pPr>
    <w:rPr>
      <w:rFonts w:ascii="Arial" w:eastAsia="Times New Roman" w:hAnsi="Arial" w:cs="Times New Roman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612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8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ADDF5E79</Template>
  <TotalTime>0</TotalTime>
  <Pages>19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Jeanneret</dc:creator>
  <cp:keywords/>
  <dc:description/>
  <cp:lastModifiedBy>M Jeanneret</cp:lastModifiedBy>
  <cp:revision>2</cp:revision>
  <dcterms:created xsi:type="dcterms:W3CDTF">2020-09-02T09:12:00Z</dcterms:created>
  <dcterms:modified xsi:type="dcterms:W3CDTF">2020-09-02T09:12:00Z</dcterms:modified>
</cp:coreProperties>
</file>